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F42" w:rsidRPr="00F910D9" w:rsidRDefault="00696D97" w:rsidP="0059266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50164" cy="7031421"/>
            <wp:effectExtent l="19050" t="0" r="0" b="0"/>
            <wp:docPr id="1" name="Рисунок 1" descr="G:\СКАН\мун зад. 4кв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\мун зад. 4кв.2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907" cy="704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660" w:rsidRPr="00592660">
        <w:rPr>
          <w:rFonts w:ascii="Times New Roman" w:hAnsi="Times New Roman" w:cs="Times New Roman"/>
          <w:sz w:val="28"/>
          <w:szCs w:val="28"/>
        </w:rPr>
        <w:lastRenderedPageBreak/>
        <w:t>Часть</w:t>
      </w:r>
      <w:r w:rsidR="00592660">
        <w:rPr>
          <w:rFonts w:ascii="Times New Roman" w:hAnsi="Times New Roman" w:cs="Times New Roman"/>
          <w:sz w:val="28"/>
          <w:szCs w:val="28"/>
        </w:rPr>
        <w:t xml:space="preserve"> 1. Сведения об оказываемых муниципальных услугах </w:t>
      </w:r>
      <w:r w:rsidR="00592660" w:rsidRPr="00592660">
        <w:rPr>
          <w:rFonts w:ascii="Times New Roman" w:hAnsi="Times New Roman" w:cs="Times New Roman"/>
          <w:sz w:val="28"/>
          <w:szCs w:val="28"/>
        </w:rPr>
        <w:t>&lt;1&gt;</w:t>
      </w:r>
    </w:p>
    <w:p w:rsidR="00F910D9" w:rsidRPr="00EA6F37" w:rsidRDefault="00592660" w:rsidP="00EA6F3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</w:t>
      </w:r>
      <w:r w:rsidR="00EA6F37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F910D9" w:rsidRDefault="00F910D9" w:rsidP="00592660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910D9" w:rsidRPr="00F910D9" w:rsidRDefault="00F910D9" w:rsidP="00592660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565844" w:rsidRPr="00592660" w:rsidTr="004E7B00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565844" w:rsidRDefault="00565844" w:rsidP="00592660">
            <w:pPr>
              <w:pStyle w:val="ConsPlusNonformat"/>
              <w:numPr>
                <w:ilvl w:val="0"/>
                <w:numId w:val="1"/>
              </w:numPr>
              <w:tabs>
                <w:tab w:val="left" w:pos="39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</w:t>
            </w:r>
          </w:p>
          <w:p w:rsidR="00565844" w:rsidRPr="00A7629B" w:rsidRDefault="00A7629B" w:rsidP="00592660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29B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  <w:p w:rsidR="00565844" w:rsidRPr="00592660" w:rsidRDefault="00565844" w:rsidP="00592660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565844" w:rsidRDefault="00565844" w:rsidP="0056584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номер по базовому</w:t>
            </w:r>
          </w:p>
          <w:p w:rsidR="00565844" w:rsidRDefault="00565844" w:rsidP="0056584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565844" w:rsidRPr="00592660" w:rsidRDefault="00565844" w:rsidP="0056584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565844" w:rsidRPr="00592660" w:rsidRDefault="00A7629B" w:rsidP="0059266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11.784.0</w:t>
            </w:r>
          </w:p>
        </w:tc>
      </w:tr>
      <w:tr w:rsidR="00565844" w:rsidRPr="00592660" w:rsidTr="004E7B00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565844" w:rsidRDefault="004F39F2" w:rsidP="00565844">
            <w:pPr>
              <w:pStyle w:val="ConsPlusNonformat"/>
              <w:numPr>
                <w:ilvl w:val="0"/>
                <w:numId w:val="1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  <w:r w:rsidR="00565844">
              <w:rPr>
                <w:rFonts w:ascii="Times New Roman" w:hAnsi="Times New Roman" w:cs="Times New Roman"/>
                <w:sz w:val="28"/>
                <w:szCs w:val="28"/>
              </w:rPr>
              <w:t xml:space="preserve"> потребителей муниципальной услуги</w:t>
            </w:r>
          </w:p>
          <w:p w:rsidR="00565844" w:rsidRPr="00A7629B" w:rsidRDefault="00A7629B" w:rsidP="00565844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29B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Физические лица в возрасте до 7 лет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565844" w:rsidRPr="00592660" w:rsidRDefault="00565844" w:rsidP="0059266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565844" w:rsidRPr="00592660" w:rsidRDefault="00565844" w:rsidP="0059266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5844" w:rsidRPr="00592660" w:rsidTr="00F910D9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565844" w:rsidRPr="00592660" w:rsidRDefault="00565844" w:rsidP="00A7629B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565844" w:rsidRPr="00592660" w:rsidRDefault="00565844" w:rsidP="0059266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65844" w:rsidRPr="00592660" w:rsidRDefault="00565844" w:rsidP="0059266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39F2" w:rsidRPr="00592660" w:rsidTr="004F39F2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F39F2" w:rsidRPr="00592660" w:rsidRDefault="00CA09A4" w:rsidP="004F39F2">
            <w:pPr>
              <w:pStyle w:val="ConsPlusNonformat"/>
              <w:numPr>
                <w:ilvl w:val="0"/>
                <w:numId w:val="1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r w:rsidR="004F39F2">
              <w:rPr>
                <w:rFonts w:ascii="Times New Roman" w:hAnsi="Times New Roman" w:cs="Times New Roman"/>
                <w:sz w:val="28"/>
                <w:szCs w:val="28"/>
              </w:rPr>
              <w:t>, характеризующие объем и (или) качество муниципальной услуги</w:t>
            </w:r>
          </w:p>
        </w:tc>
      </w:tr>
      <w:tr w:rsidR="004336C0" w:rsidRPr="00592660" w:rsidTr="004336C0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336C0" w:rsidRPr="00592660" w:rsidRDefault="00CA09A4" w:rsidP="004336C0">
            <w:pPr>
              <w:pStyle w:val="ConsPlusNonformat"/>
              <w:numPr>
                <w:ilvl w:val="1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r w:rsidR="004336C0">
              <w:rPr>
                <w:rFonts w:ascii="Times New Roman" w:hAnsi="Times New Roman" w:cs="Times New Roman"/>
                <w:sz w:val="28"/>
                <w:szCs w:val="28"/>
              </w:rPr>
              <w:t xml:space="preserve">, характеризующие качество муниципальной услуги </w:t>
            </w:r>
            <w:r w:rsidR="004336C0" w:rsidRPr="004E7B00">
              <w:rPr>
                <w:rFonts w:ascii="Times New Roman" w:hAnsi="Times New Roman" w:cs="Times New Roman"/>
                <w:sz w:val="28"/>
                <w:szCs w:val="28"/>
              </w:rPr>
              <w:t>&lt;2&gt;</w:t>
            </w:r>
            <w:r w:rsidR="004336C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</w:tbl>
    <w:p w:rsidR="00DD4F42" w:rsidRDefault="00DD4F42" w:rsidP="00DA1126">
      <w:pPr>
        <w:pStyle w:val="ConsPlusNonformat"/>
        <w:jc w:val="both"/>
      </w:pPr>
    </w:p>
    <w:tbl>
      <w:tblPr>
        <w:tblW w:w="15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964"/>
        <w:gridCol w:w="964"/>
        <w:gridCol w:w="964"/>
        <w:gridCol w:w="964"/>
        <w:gridCol w:w="969"/>
        <w:gridCol w:w="2268"/>
        <w:gridCol w:w="879"/>
        <w:gridCol w:w="708"/>
        <w:gridCol w:w="1135"/>
        <w:gridCol w:w="1050"/>
        <w:gridCol w:w="1134"/>
        <w:gridCol w:w="1275"/>
        <w:gridCol w:w="1134"/>
      </w:tblGrid>
      <w:tr w:rsidR="004336C0" w:rsidTr="00E77A6B">
        <w:tc>
          <w:tcPr>
            <w:tcW w:w="1474" w:type="dxa"/>
            <w:vMerge w:val="restart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Уникальный номер ре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стровой з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зующий содержание м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ниципальной</w:t>
            </w:r>
          </w:p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Показатель, х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рактеризующий условия (формы) оказания мун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ципальной усл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</w:p>
        </w:tc>
        <w:tc>
          <w:tcPr>
            <w:tcW w:w="9583" w:type="dxa"/>
            <w:gridSpan w:val="8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4336C0" w:rsidTr="00E77A6B">
        <w:tc>
          <w:tcPr>
            <w:tcW w:w="1474" w:type="dxa"/>
            <w:vMerge/>
            <w:vAlign w:val="center"/>
          </w:tcPr>
          <w:p w:rsidR="004336C0" w:rsidRPr="00E77A6B" w:rsidRDefault="004336C0" w:rsidP="004336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4336C0" w:rsidRPr="00E77A6B" w:rsidRDefault="004336C0" w:rsidP="004336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4336C0" w:rsidRPr="00E77A6B" w:rsidRDefault="004336C0" w:rsidP="004336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наименование пок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зателя</w:t>
            </w:r>
          </w:p>
        </w:tc>
        <w:tc>
          <w:tcPr>
            <w:tcW w:w="1587" w:type="dxa"/>
            <w:gridSpan w:val="2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 xml:space="preserve">мерения по </w:t>
            </w:r>
            <w:hyperlink r:id="rId9" w:history="1">
              <w:r w:rsidRPr="00E77A6B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135" w:type="dxa"/>
            <w:vMerge w:val="restart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утве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ждено в муниц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пальном задании на год</w:t>
            </w:r>
          </w:p>
        </w:tc>
        <w:tc>
          <w:tcPr>
            <w:tcW w:w="1050" w:type="dxa"/>
            <w:vMerge w:val="restart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испо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нено на отче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ную д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1134" w:type="dxa"/>
            <w:vMerge w:val="restart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допуст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мое (во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можное) отклон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275" w:type="dxa"/>
            <w:vMerge w:val="restart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отклон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ние, пр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вышающее допуст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мое (во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можное) значение</w:t>
            </w:r>
          </w:p>
        </w:tc>
        <w:tc>
          <w:tcPr>
            <w:tcW w:w="1134" w:type="dxa"/>
            <w:vMerge w:val="restart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причина отклон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4336C0" w:rsidTr="00E77A6B">
        <w:tc>
          <w:tcPr>
            <w:tcW w:w="1474" w:type="dxa"/>
            <w:vMerge/>
          </w:tcPr>
          <w:p w:rsidR="004336C0" w:rsidRPr="00E77A6B" w:rsidRDefault="004336C0" w:rsidP="004336C0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9" w:type="dxa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_____ (наим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2268" w:type="dxa"/>
            <w:vMerge/>
            <w:vAlign w:val="center"/>
          </w:tcPr>
          <w:p w:rsidR="004336C0" w:rsidRPr="00E77A6B" w:rsidRDefault="004336C0" w:rsidP="004336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наим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708" w:type="dxa"/>
            <w:vAlign w:val="center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135" w:type="dxa"/>
            <w:vMerge/>
          </w:tcPr>
          <w:p w:rsidR="004336C0" w:rsidRPr="00E77A6B" w:rsidRDefault="004336C0" w:rsidP="004336C0">
            <w:pPr>
              <w:rPr>
                <w:sz w:val="24"/>
                <w:szCs w:val="24"/>
              </w:rPr>
            </w:pPr>
          </w:p>
        </w:tc>
        <w:tc>
          <w:tcPr>
            <w:tcW w:w="1050" w:type="dxa"/>
            <w:vMerge/>
          </w:tcPr>
          <w:p w:rsidR="004336C0" w:rsidRPr="00E77A6B" w:rsidRDefault="004336C0" w:rsidP="004336C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336C0" w:rsidRPr="00E77A6B" w:rsidRDefault="004336C0" w:rsidP="004336C0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336C0" w:rsidRPr="00E77A6B" w:rsidRDefault="004336C0" w:rsidP="004336C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336C0" w:rsidRPr="00E77A6B" w:rsidRDefault="004336C0" w:rsidP="004336C0">
            <w:pPr>
              <w:rPr>
                <w:sz w:val="24"/>
                <w:szCs w:val="24"/>
              </w:rPr>
            </w:pPr>
          </w:p>
        </w:tc>
      </w:tr>
      <w:tr w:rsidR="004336C0" w:rsidTr="00E77A6B">
        <w:tc>
          <w:tcPr>
            <w:tcW w:w="1474" w:type="dxa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4" w:type="dxa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dxa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4" w:type="dxa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" w:type="dxa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9" w:type="dxa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5" w:type="dxa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0" w:type="dxa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4336C0" w:rsidRPr="00E77A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77A6B" w:rsidTr="00E77A6B">
        <w:tc>
          <w:tcPr>
            <w:tcW w:w="1474" w:type="dxa"/>
          </w:tcPr>
          <w:p w:rsidR="00E77A6B" w:rsidRPr="00E77A6B" w:rsidRDefault="00E77A6B" w:rsidP="00FA67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</w:tcPr>
          <w:p w:rsidR="00E77A6B" w:rsidRPr="00E77A6B" w:rsidRDefault="00E77A6B" w:rsidP="00FA67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4" w:type="dxa"/>
          </w:tcPr>
          <w:p w:rsidR="00E77A6B" w:rsidRPr="00E77A6B" w:rsidRDefault="00E77A6B" w:rsidP="00FA67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dxa"/>
          </w:tcPr>
          <w:p w:rsidR="00E77A6B" w:rsidRPr="00E77A6B" w:rsidRDefault="00E77A6B" w:rsidP="00FA67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4" w:type="dxa"/>
          </w:tcPr>
          <w:p w:rsidR="00E77A6B" w:rsidRPr="00E77A6B" w:rsidRDefault="00E77A6B" w:rsidP="00FA67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" w:type="dxa"/>
          </w:tcPr>
          <w:p w:rsidR="00E77A6B" w:rsidRPr="00E77A6B" w:rsidRDefault="00E77A6B" w:rsidP="00FA67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E77A6B" w:rsidRPr="00E77A6B" w:rsidRDefault="00E77A6B" w:rsidP="00FA67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9" w:type="dxa"/>
          </w:tcPr>
          <w:p w:rsidR="00E77A6B" w:rsidRPr="00E77A6B" w:rsidRDefault="00E77A6B" w:rsidP="00FA67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E77A6B" w:rsidRPr="00E77A6B" w:rsidRDefault="00E77A6B" w:rsidP="00FA67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5" w:type="dxa"/>
          </w:tcPr>
          <w:p w:rsidR="00E77A6B" w:rsidRPr="00E77A6B" w:rsidRDefault="00E77A6B" w:rsidP="00FA67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0" w:type="dxa"/>
          </w:tcPr>
          <w:p w:rsidR="00E77A6B" w:rsidRPr="00E77A6B" w:rsidRDefault="00E77A6B" w:rsidP="00FA67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E77A6B" w:rsidRPr="00E77A6B" w:rsidRDefault="00E77A6B" w:rsidP="00FA67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E77A6B" w:rsidRPr="00E77A6B" w:rsidRDefault="00E77A6B" w:rsidP="00FA67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E77A6B" w:rsidRPr="00E77A6B" w:rsidRDefault="00E77A6B" w:rsidP="00FA67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6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A09A4" w:rsidTr="00E77A6B">
        <w:tc>
          <w:tcPr>
            <w:tcW w:w="1474" w:type="dxa"/>
            <w:vMerge w:val="restart"/>
          </w:tcPr>
          <w:p w:rsidR="00CA09A4" w:rsidRPr="00CA09A4" w:rsidRDefault="0011778C" w:rsidP="00CA09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'000000000000830610411784000301000201002100103</w:t>
            </w:r>
          </w:p>
        </w:tc>
        <w:tc>
          <w:tcPr>
            <w:tcW w:w="964" w:type="dxa"/>
            <w:vMerge w:val="restart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зано</w:t>
            </w:r>
          </w:p>
        </w:tc>
        <w:tc>
          <w:tcPr>
            <w:tcW w:w="964" w:type="dxa"/>
            <w:vMerge w:val="restart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зано</w:t>
            </w:r>
          </w:p>
        </w:tc>
        <w:tc>
          <w:tcPr>
            <w:tcW w:w="964" w:type="dxa"/>
            <w:vMerge w:val="restart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От 1 до 3 лет</w:t>
            </w:r>
          </w:p>
        </w:tc>
        <w:tc>
          <w:tcPr>
            <w:tcW w:w="964" w:type="dxa"/>
            <w:vMerge w:val="restart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969" w:type="dxa"/>
            <w:vMerge w:val="restart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Качество подгото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ки воспитанников образовательного учреждения к об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чению в школе</w:t>
            </w:r>
          </w:p>
        </w:tc>
        <w:tc>
          <w:tcPr>
            <w:tcW w:w="879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 xml:space="preserve">цент </w:t>
            </w:r>
          </w:p>
        </w:tc>
        <w:tc>
          <w:tcPr>
            <w:tcW w:w="708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1135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50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9A4" w:rsidTr="00E77A6B">
        <w:tc>
          <w:tcPr>
            <w:tcW w:w="1474" w:type="dxa"/>
            <w:vMerge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A09A4" w:rsidRPr="00200157" w:rsidRDefault="00CA09A4" w:rsidP="00FA67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(зако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ных представит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лей) качесвтвом и доступностью усл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ги (% от числа о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рошенных)</w:t>
            </w:r>
          </w:p>
        </w:tc>
        <w:tc>
          <w:tcPr>
            <w:tcW w:w="879" w:type="dxa"/>
          </w:tcPr>
          <w:p w:rsidR="00CA09A4" w:rsidRPr="00200157" w:rsidRDefault="00CA09A4" w:rsidP="00FA67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 xml:space="preserve">цент </w:t>
            </w:r>
          </w:p>
        </w:tc>
        <w:tc>
          <w:tcPr>
            <w:tcW w:w="708" w:type="dxa"/>
          </w:tcPr>
          <w:p w:rsidR="00CA09A4" w:rsidRPr="00200157" w:rsidRDefault="00CA09A4" w:rsidP="00FA67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1135" w:type="dxa"/>
          </w:tcPr>
          <w:p w:rsidR="00CA09A4" w:rsidRPr="00200157" w:rsidRDefault="00CA09A4" w:rsidP="00FA67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50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9A4" w:rsidTr="00A87235">
        <w:trPr>
          <w:trHeight w:val="1074"/>
        </w:trPr>
        <w:tc>
          <w:tcPr>
            <w:tcW w:w="1474" w:type="dxa"/>
            <w:vMerge/>
          </w:tcPr>
          <w:p w:rsidR="00CA09A4" w:rsidRPr="00200157" w:rsidRDefault="00CA09A4" w:rsidP="004336C0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CA09A4" w:rsidRPr="00200157" w:rsidRDefault="00CA09A4" w:rsidP="004336C0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CA09A4" w:rsidRPr="00200157" w:rsidRDefault="00CA09A4" w:rsidP="004336C0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CA09A4" w:rsidRPr="00200157" w:rsidRDefault="00CA09A4" w:rsidP="004336C0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CA09A4" w:rsidRPr="00200157" w:rsidRDefault="00CA09A4" w:rsidP="004336C0">
            <w:pPr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CA09A4" w:rsidRPr="00200157" w:rsidRDefault="00CA09A4" w:rsidP="004336C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Оптимальная уко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плектованность у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реждения педагог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ческими кадрами</w:t>
            </w:r>
          </w:p>
        </w:tc>
        <w:tc>
          <w:tcPr>
            <w:tcW w:w="879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 xml:space="preserve">цент </w:t>
            </w:r>
          </w:p>
        </w:tc>
        <w:tc>
          <w:tcPr>
            <w:tcW w:w="708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003</w:t>
            </w:r>
          </w:p>
        </w:tc>
        <w:tc>
          <w:tcPr>
            <w:tcW w:w="1135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50" w:type="dxa"/>
          </w:tcPr>
          <w:p w:rsidR="00CA09A4" w:rsidRPr="00200157" w:rsidRDefault="009125B9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A09A4" w:rsidRPr="00200157" w:rsidRDefault="00CA09A4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7B00" w:rsidRPr="004336C0" w:rsidRDefault="004E7B00" w:rsidP="00AC370B">
      <w:pPr>
        <w:pStyle w:val="ConsPlusNormal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15920"/>
      </w:tblGrid>
      <w:tr w:rsidR="004336C0" w:rsidRPr="00592660" w:rsidTr="004336C0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4336C0" w:rsidRPr="00592660" w:rsidRDefault="00CA09A4" w:rsidP="004336C0">
            <w:pPr>
              <w:pStyle w:val="ConsPlusNonformat"/>
              <w:numPr>
                <w:ilvl w:val="1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r w:rsidR="004336C0">
              <w:rPr>
                <w:rFonts w:ascii="Times New Roman" w:hAnsi="Times New Roman" w:cs="Times New Roman"/>
                <w:sz w:val="28"/>
                <w:szCs w:val="28"/>
              </w:rPr>
              <w:t>, характеризующие объем муниципальной услуги:</w:t>
            </w:r>
          </w:p>
        </w:tc>
      </w:tr>
    </w:tbl>
    <w:p w:rsidR="004108A1" w:rsidRPr="004E7B00" w:rsidRDefault="004108A1" w:rsidP="00AC370B">
      <w:pPr>
        <w:pStyle w:val="ConsPlusNormal"/>
        <w:rPr>
          <w:rFonts w:ascii="Times New Roman" w:hAnsi="Times New Roman" w:cs="Times New Roman"/>
        </w:rPr>
      </w:pPr>
    </w:p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993"/>
        <w:gridCol w:w="992"/>
        <w:gridCol w:w="992"/>
        <w:gridCol w:w="993"/>
        <w:gridCol w:w="992"/>
        <w:gridCol w:w="1984"/>
        <w:gridCol w:w="992"/>
        <w:gridCol w:w="624"/>
        <w:gridCol w:w="1077"/>
        <w:gridCol w:w="993"/>
        <w:gridCol w:w="1134"/>
        <w:gridCol w:w="1275"/>
        <w:gridCol w:w="833"/>
        <w:gridCol w:w="868"/>
      </w:tblGrid>
      <w:tr w:rsidR="004108A1" w:rsidRPr="00FA6761" w:rsidTr="00200157">
        <w:tc>
          <w:tcPr>
            <w:tcW w:w="1196" w:type="dxa"/>
            <w:vMerge w:val="restart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Уникал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ный н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мер ре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стровой записи</w:t>
            </w:r>
          </w:p>
        </w:tc>
        <w:tc>
          <w:tcPr>
            <w:tcW w:w="2977" w:type="dxa"/>
            <w:gridSpan w:val="3"/>
            <w:vMerge w:val="restart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зующий содержание мун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ципальной услуги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Показатель, х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рактеризующий условия (формы) оказания мун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ципальной услуги</w:t>
            </w:r>
          </w:p>
        </w:tc>
        <w:tc>
          <w:tcPr>
            <w:tcW w:w="8912" w:type="dxa"/>
            <w:gridSpan w:val="8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868" w:type="dxa"/>
            <w:vMerge w:val="restart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Сре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ний размер платы (цена, тариф)</w:t>
            </w:r>
          </w:p>
        </w:tc>
      </w:tr>
      <w:tr w:rsidR="004108A1" w:rsidRPr="00FA6761" w:rsidTr="00200157">
        <w:tc>
          <w:tcPr>
            <w:tcW w:w="1196" w:type="dxa"/>
            <w:vMerge/>
            <w:vAlign w:val="center"/>
          </w:tcPr>
          <w:p w:rsidR="004108A1" w:rsidRPr="00FA6761" w:rsidRDefault="004108A1" w:rsidP="004108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vAlign w:val="center"/>
          </w:tcPr>
          <w:p w:rsidR="004108A1" w:rsidRPr="00FA6761" w:rsidRDefault="004108A1" w:rsidP="004108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  <w:vAlign w:val="center"/>
          </w:tcPr>
          <w:p w:rsidR="004108A1" w:rsidRPr="00FA6761" w:rsidRDefault="004108A1" w:rsidP="004108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16" w:type="dxa"/>
            <w:gridSpan w:val="2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 xml:space="preserve">мерения по </w:t>
            </w:r>
            <w:hyperlink r:id="rId10" w:history="1">
              <w:r w:rsidRPr="00FA6761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077" w:type="dxa"/>
            <w:vMerge w:val="restart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утве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ждено в муниц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пальном задании на год</w:t>
            </w:r>
          </w:p>
        </w:tc>
        <w:tc>
          <w:tcPr>
            <w:tcW w:w="993" w:type="dxa"/>
            <w:vMerge w:val="restart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испо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нено на отче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ную д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1134" w:type="dxa"/>
            <w:vMerge w:val="restart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допуст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мое (во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можное) отклон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275" w:type="dxa"/>
            <w:vMerge w:val="restart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отклон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ние, пр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вышающее допуст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мое (во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можное) значение</w:t>
            </w:r>
          </w:p>
        </w:tc>
        <w:tc>
          <w:tcPr>
            <w:tcW w:w="833" w:type="dxa"/>
            <w:vMerge w:val="restart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чина о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868" w:type="dxa"/>
            <w:vMerge/>
            <w:vAlign w:val="center"/>
          </w:tcPr>
          <w:p w:rsidR="004108A1" w:rsidRPr="00FA6761" w:rsidRDefault="004108A1" w:rsidP="004108A1">
            <w:pPr>
              <w:jc w:val="center"/>
              <w:rPr>
                <w:sz w:val="24"/>
                <w:szCs w:val="24"/>
              </w:rPr>
            </w:pPr>
          </w:p>
        </w:tc>
      </w:tr>
      <w:tr w:rsidR="004108A1" w:rsidRPr="004108A1" w:rsidTr="00200157">
        <w:tc>
          <w:tcPr>
            <w:tcW w:w="1196" w:type="dxa"/>
            <w:vMerge/>
            <w:vAlign w:val="center"/>
          </w:tcPr>
          <w:p w:rsidR="004108A1" w:rsidRPr="004108A1" w:rsidRDefault="004108A1" w:rsidP="004108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92" w:type="dxa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92" w:type="dxa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_____ (наим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93" w:type="dxa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92" w:type="dxa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1984" w:type="dxa"/>
            <w:vMerge/>
            <w:vAlign w:val="center"/>
          </w:tcPr>
          <w:p w:rsidR="004108A1" w:rsidRPr="00FA6761" w:rsidRDefault="004108A1" w:rsidP="004108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наим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нование</w:t>
            </w:r>
          </w:p>
        </w:tc>
        <w:tc>
          <w:tcPr>
            <w:tcW w:w="624" w:type="dxa"/>
            <w:vAlign w:val="center"/>
          </w:tcPr>
          <w:p w:rsidR="004108A1" w:rsidRPr="00FA6761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761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077" w:type="dxa"/>
            <w:vMerge/>
            <w:vAlign w:val="center"/>
          </w:tcPr>
          <w:p w:rsidR="004108A1" w:rsidRPr="004108A1" w:rsidRDefault="004108A1" w:rsidP="004108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4108A1" w:rsidRPr="004108A1" w:rsidRDefault="004108A1" w:rsidP="004108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108A1" w:rsidRPr="004108A1" w:rsidRDefault="004108A1" w:rsidP="004108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4108A1" w:rsidRPr="004108A1" w:rsidRDefault="004108A1" w:rsidP="004108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vMerge/>
            <w:vAlign w:val="center"/>
          </w:tcPr>
          <w:p w:rsidR="004108A1" w:rsidRPr="004108A1" w:rsidRDefault="004108A1" w:rsidP="004108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8" w:type="dxa"/>
            <w:vMerge/>
            <w:vAlign w:val="center"/>
          </w:tcPr>
          <w:p w:rsidR="004108A1" w:rsidRPr="004108A1" w:rsidRDefault="004108A1" w:rsidP="004108A1">
            <w:pPr>
              <w:jc w:val="center"/>
              <w:rPr>
                <w:sz w:val="28"/>
                <w:szCs w:val="28"/>
              </w:rPr>
            </w:pPr>
          </w:p>
        </w:tc>
      </w:tr>
      <w:tr w:rsidR="004108A1" w:rsidTr="00200157">
        <w:tc>
          <w:tcPr>
            <w:tcW w:w="1196" w:type="dxa"/>
          </w:tcPr>
          <w:p w:rsidR="004108A1" w:rsidRPr="007D7657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4108A1" w:rsidRPr="007D7657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4108A1" w:rsidRPr="007D7657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4108A1" w:rsidRPr="007D7657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</w:tcPr>
          <w:p w:rsidR="004108A1" w:rsidRPr="007D7657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4108A1" w:rsidRPr="007D7657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4" w:type="dxa"/>
          </w:tcPr>
          <w:p w:rsidR="004108A1" w:rsidRPr="007D7657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4108A1" w:rsidRPr="007D7657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</w:tcPr>
          <w:p w:rsidR="004108A1" w:rsidRPr="007D7657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77" w:type="dxa"/>
          </w:tcPr>
          <w:p w:rsidR="004108A1" w:rsidRPr="007D7657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:rsidR="004108A1" w:rsidRPr="007D7657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4108A1" w:rsidRPr="007D7657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5" w:type="dxa"/>
          </w:tcPr>
          <w:p w:rsidR="004108A1" w:rsidRPr="007D7657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33" w:type="dxa"/>
          </w:tcPr>
          <w:p w:rsidR="004108A1" w:rsidRPr="007D7657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68" w:type="dxa"/>
          </w:tcPr>
          <w:p w:rsidR="004108A1" w:rsidRPr="007D7657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15</w:t>
            </w:r>
          </w:p>
        </w:tc>
      </w:tr>
      <w:tr w:rsidR="00200157" w:rsidTr="00200157">
        <w:trPr>
          <w:trHeight w:val="1674"/>
        </w:trPr>
        <w:tc>
          <w:tcPr>
            <w:tcW w:w="1196" w:type="dxa"/>
          </w:tcPr>
          <w:p w:rsidR="00200157" w:rsidRPr="00200157" w:rsidRDefault="00200157" w:rsidP="004108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000000000000830610411784000301000201002100103</w:t>
            </w:r>
          </w:p>
        </w:tc>
        <w:tc>
          <w:tcPr>
            <w:tcW w:w="993" w:type="dxa"/>
          </w:tcPr>
          <w:p w:rsidR="00200157" w:rsidRPr="00200157" w:rsidRDefault="00992624" w:rsidP="004108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зано</w:t>
            </w:r>
          </w:p>
        </w:tc>
        <w:tc>
          <w:tcPr>
            <w:tcW w:w="992" w:type="dxa"/>
          </w:tcPr>
          <w:p w:rsidR="00200157" w:rsidRPr="00200157" w:rsidRDefault="00992624" w:rsidP="004108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зано</w:t>
            </w:r>
          </w:p>
        </w:tc>
        <w:tc>
          <w:tcPr>
            <w:tcW w:w="992" w:type="dxa"/>
          </w:tcPr>
          <w:p w:rsidR="00200157" w:rsidRPr="00200157" w:rsidRDefault="00200157" w:rsidP="004108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От 1 до 3 лет</w:t>
            </w:r>
          </w:p>
        </w:tc>
        <w:tc>
          <w:tcPr>
            <w:tcW w:w="993" w:type="dxa"/>
          </w:tcPr>
          <w:p w:rsidR="00200157" w:rsidRPr="00200157" w:rsidRDefault="00200157" w:rsidP="004108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992" w:type="dxa"/>
          </w:tcPr>
          <w:p w:rsidR="00200157" w:rsidRPr="00200157" w:rsidRDefault="00200157" w:rsidP="004108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200157" w:rsidRPr="00200157" w:rsidRDefault="00200157" w:rsidP="004108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Число обуча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992" w:type="dxa"/>
          </w:tcPr>
          <w:p w:rsidR="00200157" w:rsidRPr="00200157" w:rsidRDefault="00200157" w:rsidP="004108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624" w:type="dxa"/>
          </w:tcPr>
          <w:p w:rsidR="00200157" w:rsidRPr="00200157" w:rsidRDefault="00200157" w:rsidP="004108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1077" w:type="dxa"/>
          </w:tcPr>
          <w:p w:rsidR="00200157" w:rsidRPr="00200157" w:rsidRDefault="00200157" w:rsidP="004108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15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3" w:type="dxa"/>
          </w:tcPr>
          <w:p w:rsidR="00200157" w:rsidRPr="00200157" w:rsidRDefault="009125B9" w:rsidP="00E95D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</w:tcPr>
          <w:p w:rsidR="00200157" w:rsidRPr="00200157" w:rsidRDefault="00200157" w:rsidP="004108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00157" w:rsidRPr="00200157" w:rsidRDefault="00200157" w:rsidP="004108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:rsidR="00200157" w:rsidRPr="00200157" w:rsidRDefault="00200157" w:rsidP="004108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200157" w:rsidRPr="00200157" w:rsidRDefault="00200157" w:rsidP="004108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09A4" w:rsidRDefault="00CA09A4" w:rsidP="00CA09A4">
      <w:pPr>
        <w:pStyle w:val="ConsPlusNormal"/>
        <w:jc w:val="both"/>
        <w:rPr>
          <w:rFonts w:ascii="Times New Roman" w:hAnsi="Times New Roman" w:cs="Times New Roman"/>
        </w:rPr>
      </w:pPr>
    </w:p>
    <w:p w:rsidR="0011778C" w:rsidRPr="00CA09A4" w:rsidRDefault="0011778C" w:rsidP="00CA09A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5920"/>
      </w:tblGrid>
      <w:tr w:rsidR="00CA09A4" w:rsidRPr="00CA09A4" w:rsidTr="00CA09A4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CA09A4" w:rsidRDefault="00CA09A4" w:rsidP="00CA09A4">
            <w:pPr>
              <w:pStyle w:val="ConsPlusNonformat"/>
              <w:numPr>
                <w:ilvl w:val="0"/>
                <w:numId w:val="1"/>
              </w:numPr>
              <w:tabs>
                <w:tab w:val="left" w:pos="58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Нормативные правовые акты, устанавливающие размер платы (цену, тариф) либо порядок ее (его) установления:</w:t>
            </w:r>
          </w:p>
          <w:p w:rsidR="00CA09A4" w:rsidRPr="00CA09A4" w:rsidRDefault="00CA09A4" w:rsidP="00CA09A4">
            <w:pPr>
              <w:pStyle w:val="ConsPlusNonformat"/>
              <w:tabs>
                <w:tab w:val="left" w:pos="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80"/>
        <w:gridCol w:w="2835"/>
        <w:gridCol w:w="1559"/>
        <w:gridCol w:w="1701"/>
        <w:gridCol w:w="5245"/>
      </w:tblGrid>
      <w:tr w:rsidR="00CA09A4" w:rsidRPr="00CA09A4" w:rsidTr="00CA09A4">
        <w:tc>
          <w:tcPr>
            <w:tcW w:w="12820" w:type="dxa"/>
            <w:gridSpan w:val="5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CA09A4" w:rsidRPr="00CA09A4" w:rsidTr="00CA09A4">
        <w:tc>
          <w:tcPr>
            <w:tcW w:w="1480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35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5245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CA09A4" w:rsidRPr="00CA09A4" w:rsidTr="00CA09A4">
        <w:tc>
          <w:tcPr>
            <w:tcW w:w="1480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09A4" w:rsidRPr="00CA09A4" w:rsidTr="00CA09A4">
        <w:tc>
          <w:tcPr>
            <w:tcW w:w="1480" w:type="dxa"/>
          </w:tcPr>
          <w:p w:rsidR="00CA09A4" w:rsidRPr="00CA09A4" w:rsidRDefault="00CA09A4" w:rsidP="00CA09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2835" w:type="dxa"/>
          </w:tcPr>
          <w:p w:rsidR="00CA09A4" w:rsidRPr="00CA09A4" w:rsidRDefault="00CA09A4" w:rsidP="00CA09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Амурск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муниципального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</w:p>
        </w:tc>
        <w:tc>
          <w:tcPr>
            <w:tcW w:w="1559" w:type="dxa"/>
          </w:tcPr>
          <w:p w:rsidR="00CA09A4" w:rsidRPr="00CA09A4" w:rsidRDefault="00CA09A4" w:rsidP="00CA09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19.02.2016</w:t>
            </w:r>
          </w:p>
        </w:tc>
        <w:tc>
          <w:tcPr>
            <w:tcW w:w="1701" w:type="dxa"/>
          </w:tcPr>
          <w:p w:rsidR="00CA09A4" w:rsidRPr="00CA09A4" w:rsidRDefault="00CA09A4" w:rsidP="00CA09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245" w:type="dxa"/>
          </w:tcPr>
          <w:p w:rsidR="00CA09A4" w:rsidRPr="00CA09A4" w:rsidRDefault="00CA09A4" w:rsidP="00CA09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утверждении размера родительской платы за предоставление услуги «Присмотр и уход» в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ниципальных образовательных учреждениях (о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ганизациях) на территории Амурского муниц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пального района»</w:t>
            </w:r>
          </w:p>
        </w:tc>
      </w:tr>
    </w:tbl>
    <w:p w:rsidR="00CA09A4" w:rsidRPr="00CA09A4" w:rsidRDefault="00CA09A4" w:rsidP="00CA09A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CA09A4" w:rsidRPr="00CA09A4" w:rsidTr="00CA09A4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CA09A4" w:rsidRPr="00CA09A4" w:rsidRDefault="00CA09A4" w:rsidP="00CA09A4">
            <w:pPr>
              <w:pStyle w:val="ConsPlusNonformat"/>
              <w:numPr>
                <w:ilvl w:val="0"/>
                <w:numId w:val="1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Порядок оказания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A09A4" w:rsidRPr="00CA09A4" w:rsidRDefault="00CA09A4" w:rsidP="00CA09A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A09A4" w:rsidRPr="00CA09A4" w:rsidRDefault="00CA09A4" w:rsidP="00CA09A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9A4" w:rsidRPr="00CA09A4" w:rsidTr="00CA09A4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CA09A4" w:rsidRPr="00CA09A4" w:rsidRDefault="00CA09A4" w:rsidP="00CA09A4">
            <w:pPr>
              <w:pStyle w:val="ConsPlusNonformat"/>
              <w:numPr>
                <w:ilvl w:val="1"/>
                <w:numId w:val="1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регулирующие порядок оказания муниципальной услуги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A09A4" w:rsidRPr="00CA09A4" w:rsidRDefault="00CA09A4" w:rsidP="00CA09A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A09A4" w:rsidRPr="00CA09A4" w:rsidRDefault="00CA09A4" w:rsidP="00CA09A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9A4" w:rsidRPr="00CA09A4" w:rsidTr="00CA09A4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CA09A4" w:rsidRPr="00CA09A4" w:rsidRDefault="00CA09A4" w:rsidP="00CA09A4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Приказ Минобрнауки России    от 30.08.2013 №№ 1014  " "Об утверждении Порядка организации и осущ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ствления образовательной деятельности по основным общеобразовательным программам - образовательным программам дошкольного образования"; </w:t>
            </w:r>
          </w:p>
          <w:p w:rsidR="00CA09A4" w:rsidRPr="00CA09A4" w:rsidRDefault="00CA09A4" w:rsidP="00CA09A4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Минобрнауки России   от 17.10.2013 №№ 1155   ""Об утвержднии федерального государственного образовательного стандарта дошкольного образования""; </w:t>
            </w:r>
          </w:p>
          <w:p w:rsidR="00CA09A4" w:rsidRPr="00CA09A4" w:rsidRDefault="00CA09A4" w:rsidP="00CA09A4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Федеральный закон   от 06.10.2003 №№ 131-ФЗ " "Об общих принципах организации местного самоупра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ления в Российской Федерации"";</w:t>
            </w:r>
          </w:p>
          <w:p w:rsidR="00CA09A4" w:rsidRPr="00CA09A4" w:rsidRDefault="00CA09A4" w:rsidP="00CA09A4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закон   от 06.10.1999 №№ 184-ФЗ  ""Об общих принципах организации законодательных (представительных) и исполнительных органов государственной власти субъектов Российской Федерации""; </w:t>
            </w:r>
          </w:p>
          <w:p w:rsidR="00CA09A4" w:rsidRPr="00CA09A4" w:rsidRDefault="00CA09A4" w:rsidP="00CA09A4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Федеральный закон   от 29.12.2012 №№ 273-ФЗ  ""Об образовании в Российской Федерации"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A09A4" w:rsidRPr="00CA09A4" w:rsidRDefault="00CA09A4" w:rsidP="00CA09A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A09A4" w:rsidRPr="00CA09A4" w:rsidRDefault="00CA09A4" w:rsidP="00CA09A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9A4" w:rsidRPr="00CA09A4" w:rsidTr="00CA09A4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CA09A4" w:rsidRPr="00CA09A4" w:rsidRDefault="00CA09A4" w:rsidP="00CA09A4">
            <w:pPr>
              <w:pStyle w:val="ConsPlusNonformat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(наименование, номер и дата нормативного правового акта)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A09A4" w:rsidRPr="00CA09A4" w:rsidRDefault="00CA09A4" w:rsidP="00CA09A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A09A4" w:rsidRPr="00CA09A4" w:rsidRDefault="00CA09A4" w:rsidP="00CA09A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9A4" w:rsidRPr="00CA09A4" w:rsidTr="00CA09A4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CA09A4" w:rsidRPr="00CA09A4" w:rsidRDefault="00CA09A4" w:rsidP="00CA09A4">
            <w:pPr>
              <w:pStyle w:val="ConsPlusNonformat"/>
              <w:numPr>
                <w:ilvl w:val="1"/>
                <w:numId w:val="1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Порядок информирования потенциальных потребителей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A09A4" w:rsidRPr="00CA09A4" w:rsidRDefault="00CA09A4" w:rsidP="00CA09A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A09A4" w:rsidRPr="00CA09A4" w:rsidRDefault="00CA09A4" w:rsidP="00CA09A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09A4" w:rsidRPr="00CA09A4" w:rsidRDefault="00CA09A4" w:rsidP="00CA09A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73"/>
        <w:gridCol w:w="4394"/>
        <w:gridCol w:w="4253"/>
      </w:tblGrid>
      <w:tr w:rsidR="00CA09A4" w:rsidRPr="00CA09A4" w:rsidTr="00CA09A4">
        <w:tc>
          <w:tcPr>
            <w:tcW w:w="4173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394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CA09A4" w:rsidRPr="00CA09A4" w:rsidTr="00CA09A4">
        <w:trPr>
          <w:trHeight w:val="212"/>
        </w:trPr>
        <w:tc>
          <w:tcPr>
            <w:tcW w:w="4173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CA09A4" w:rsidRPr="00CA09A4" w:rsidRDefault="00CA09A4" w:rsidP="00CA09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09A4" w:rsidRPr="00CA09A4" w:rsidTr="00CA09A4">
        <w:trPr>
          <w:trHeight w:val="1226"/>
        </w:trPr>
        <w:tc>
          <w:tcPr>
            <w:tcW w:w="4173" w:type="dxa"/>
          </w:tcPr>
          <w:p w:rsidR="00CA09A4" w:rsidRPr="00CA09A4" w:rsidRDefault="00CA09A4" w:rsidP="00CA09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Интернет-сайт учредителя</w:t>
            </w:r>
          </w:p>
        </w:tc>
        <w:tc>
          <w:tcPr>
            <w:tcW w:w="4394" w:type="dxa"/>
          </w:tcPr>
          <w:p w:rsidR="00CA09A4" w:rsidRPr="00CA09A4" w:rsidRDefault="00CA09A4" w:rsidP="00CA09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результатов деятельности сист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образования по республике по обр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зовательным и трудовым траекториям выпускников</w:t>
            </w:r>
          </w:p>
        </w:tc>
        <w:tc>
          <w:tcPr>
            <w:tcW w:w="4253" w:type="dxa"/>
          </w:tcPr>
          <w:p w:rsidR="00CA09A4" w:rsidRPr="00CA09A4" w:rsidRDefault="00CA09A4" w:rsidP="00CA09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 По мере изменения</w:t>
            </w:r>
          </w:p>
        </w:tc>
      </w:tr>
      <w:tr w:rsidR="00CA09A4" w:rsidRPr="00CA09A4" w:rsidTr="00CA09A4">
        <w:tc>
          <w:tcPr>
            <w:tcW w:w="4173" w:type="dxa"/>
          </w:tcPr>
          <w:p w:rsidR="00CA09A4" w:rsidRPr="00CA09A4" w:rsidRDefault="00CA09A4" w:rsidP="00CA09A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Информационные стенды</w:t>
            </w:r>
          </w:p>
        </w:tc>
        <w:tc>
          <w:tcPr>
            <w:tcW w:w="4394" w:type="dxa"/>
          </w:tcPr>
          <w:p w:rsidR="00CA09A4" w:rsidRPr="00CA09A4" w:rsidRDefault="00CA09A4" w:rsidP="00CA09A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Официальные документы о деятельности учреждения</w:t>
            </w:r>
          </w:p>
        </w:tc>
        <w:tc>
          <w:tcPr>
            <w:tcW w:w="4253" w:type="dxa"/>
          </w:tcPr>
          <w:p w:rsidR="00CA09A4" w:rsidRPr="00CA09A4" w:rsidRDefault="00CA09A4" w:rsidP="00CA09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 мере изменения</w:t>
            </w:r>
          </w:p>
        </w:tc>
      </w:tr>
      <w:tr w:rsidR="00CA09A4" w:rsidRPr="00CA09A4" w:rsidTr="00CA09A4">
        <w:tc>
          <w:tcPr>
            <w:tcW w:w="4173" w:type="dxa"/>
          </w:tcPr>
          <w:p w:rsidR="00CA09A4" w:rsidRPr="00CA09A4" w:rsidRDefault="00CA09A4" w:rsidP="00CA09A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Родительское собрание</w:t>
            </w:r>
          </w:p>
        </w:tc>
        <w:tc>
          <w:tcPr>
            <w:tcW w:w="4394" w:type="dxa"/>
          </w:tcPr>
          <w:p w:rsidR="00CA09A4" w:rsidRPr="00CA09A4" w:rsidRDefault="00CA09A4" w:rsidP="00CA09A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Информация о результатах</w:t>
            </w:r>
          </w:p>
        </w:tc>
        <w:tc>
          <w:tcPr>
            <w:tcW w:w="4253" w:type="dxa"/>
          </w:tcPr>
          <w:p w:rsidR="00CA09A4" w:rsidRPr="00CA09A4" w:rsidRDefault="00CA09A4" w:rsidP="00CA09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плану-графику учреждения</w:t>
            </w:r>
          </w:p>
        </w:tc>
      </w:tr>
      <w:tr w:rsidR="00CA09A4" w:rsidRPr="00CA09A4" w:rsidTr="00CA09A4">
        <w:tc>
          <w:tcPr>
            <w:tcW w:w="4173" w:type="dxa"/>
          </w:tcPr>
          <w:p w:rsidR="00CA09A4" w:rsidRPr="00CA09A4" w:rsidRDefault="00CA09A4" w:rsidP="00CA09A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Средства массовой информации: газ</w:t>
            </w:r>
            <w:r w:rsidRPr="00CA09A4">
              <w:rPr>
                <w:color w:val="000000"/>
                <w:sz w:val="24"/>
                <w:szCs w:val="24"/>
              </w:rPr>
              <w:t>е</w:t>
            </w:r>
            <w:r w:rsidRPr="00CA09A4">
              <w:rPr>
                <w:color w:val="000000"/>
                <w:sz w:val="24"/>
                <w:szCs w:val="24"/>
              </w:rPr>
              <w:t>ты, журналы и телевидение</w:t>
            </w:r>
          </w:p>
        </w:tc>
        <w:tc>
          <w:tcPr>
            <w:tcW w:w="4394" w:type="dxa"/>
          </w:tcPr>
          <w:p w:rsidR="00CA09A4" w:rsidRPr="00CA09A4" w:rsidRDefault="00CA09A4" w:rsidP="00CA09A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Информация о результатах</w:t>
            </w:r>
          </w:p>
        </w:tc>
        <w:tc>
          <w:tcPr>
            <w:tcW w:w="4253" w:type="dxa"/>
          </w:tcPr>
          <w:p w:rsidR="00CA09A4" w:rsidRPr="00CA09A4" w:rsidRDefault="00CA09A4" w:rsidP="00CA09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</w:tbl>
    <w:p w:rsidR="00CA09A4" w:rsidRPr="00CA09A4" w:rsidRDefault="00CA09A4" w:rsidP="00CA09A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00157" w:rsidRDefault="00200157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Pr="00CA09A4" w:rsidRDefault="0011778C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00157" w:rsidRPr="00CA09A4" w:rsidRDefault="00200157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778C" w:rsidRPr="007459A9" w:rsidRDefault="0011778C" w:rsidP="0011778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lastRenderedPageBreak/>
        <w:t>Часть 2. Прочие сведения о муниципальном задании &lt;</w:t>
      </w:r>
      <w:r w:rsidR="009C139F">
        <w:rPr>
          <w:rFonts w:ascii="Times New Roman" w:hAnsi="Times New Roman" w:cs="Times New Roman"/>
          <w:sz w:val="28"/>
          <w:szCs w:val="28"/>
        </w:rPr>
        <w:t>1</w:t>
      </w:r>
      <w:r w:rsidRPr="007459A9">
        <w:rPr>
          <w:rFonts w:ascii="Times New Roman" w:hAnsi="Times New Roman" w:cs="Times New Roman"/>
          <w:sz w:val="28"/>
          <w:szCs w:val="28"/>
        </w:rPr>
        <w:t>&gt;</w:t>
      </w:r>
    </w:p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5417"/>
        <w:gridCol w:w="267"/>
        <w:gridCol w:w="236"/>
      </w:tblGrid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4"/>
              </w:numPr>
              <w:tabs>
                <w:tab w:val="left" w:pos="39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для досрочного прекращения выполнения муниципального задания </w:t>
            </w:r>
          </w:p>
          <w:p w:rsidR="0011778C" w:rsidRPr="007459A9" w:rsidRDefault="0011778C" w:rsidP="0011778C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604" w:type="dxa"/>
              <w:tblLook w:val="0000"/>
            </w:tblPr>
            <w:tblGrid>
              <w:gridCol w:w="8091"/>
              <w:gridCol w:w="6486"/>
            </w:tblGrid>
            <w:tr w:rsidR="0011778C" w:rsidRPr="004A4812" w:rsidTr="0011778C">
              <w:trPr>
                <w:trHeight w:val="552"/>
                <w:tblHeader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Основание для прекращения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Пункт, часть, статья и реквизиты нормативного правового акта</w:t>
                  </w: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Исключение государственной услуги (работы) из ведомственного перечня госуда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р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ственных услуг (работ)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Ликвидация учреждения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Порядок установленный гражданским  законодательством,  ч.10  ст.22 Федерального закона от 29.12.2012 № 273-ФЗ «Об образов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нии в Российской Федерации»</w:t>
                  </w: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Реорганизация учреждения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Порядок установленный гражданским  законодательством,  ч.10  ст.22 Федерального закона от 29.12.2012 № 273-ФЗ «Об образов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нии в Российской Федерации»</w:t>
                  </w:r>
                </w:p>
              </w:tc>
            </w:tr>
          </w:tbl>
          <w:p w:rsidR="0011778C" w:rsidRPr="0011778C" w:rsidRDefault="0011778C" w:rsidP="0011778C">
            <w:pPr>
              <w:pStyle w:val="ConsPlusNonformat"/>
              <w:numPr>
                <w:ilvl w:val="0"/>
                <w:numId w:val="4"/>
              </w:numPr>
              <w:tabs>
                <w:tab w:val="left" w:pos="39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" w:type="dxa"/>
            <w:vMerge w:val="restart"/>
            <w:tcBorders>
              <w:top w:val="nil"/>
              <w:left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Иная информация, необходимая для выполнения (контроля за выполнением) муниципального задания _______________________________________________________________________</w:t>
            </w:r>
          </w:p>
        </w:tc>
        <w:tc>
          <w:tcPr>
            <w:tcW w:w="267" w:type="dxa"/>
            <w:vMerge/>
            <w:tcBorders>
              <w:left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</w:t>
            </w:r>
          </w:p>
        </w:tc>
        <w:tc>
          <w:tcPr>
            <w:tcW w:w="267" w:type="dxa"/>
            <w:vMerge/>
            <w:tcBorders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4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Порядок контроля за выполнением муниципального задания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15" w:type="dxa"/>
        <w:tblInd w:w="630" w:type="dxa"/>
        <w:tblLayout w:type="fixed"/>
        <w:tblLook w:val="0000"/>
      </w:tblPr>
      <w:tblGrid>
        <w:gridCol w:w="4909"/>
        <w:gridCol w:w="4567"/>
        <w:gridCol w:w="5639"/>
      </w:tblGrid>
      <w:tr w:rsidR="0011778C" w:rsidRPr="004A4812" w:rsidTr="0011778C">
        <w:trPr>
          <w:trHeight w:val="583"/>
          <w:tblHeader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b/>
                <w:bCs/>
                <w:color w:val="000000"/>
                <w:sz w:val="22"/>
                <w:szCs w:val="22"/>
              </w:rPr>
              <w:t>Формы контроля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b/>
                <w:bCs/>
                <w:color w:val="000000"/>
                <w:sz w:val="22"/>
                <w:szCs w:val="22"/>
              </w:rPr>
              <w:t>Периодичность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sz w:val="22"/>
                <w:szCs w:val="22"/>
              </w:rPr>
              <w:t>Органы местного самоуправления, осуществляющие ко</w:t>
            </w:r>
            <w:r w:rsidRPr="004A4812">
              <w:rPr>
                <w:sz w:val="22"/>
                <w:szCs w:val="22"/>
              </w:rPr>
              <w:t>н</w:t>
            </w:r>
            <w:r w:rsidRPr="004A4812">
              <w:rPr>
                <w:sz w:val="22"/>
                <w:szCs w:val="22"/>
              </w:rPr>
              <w:t>троль за выполнением муниципального задания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Соблюдение порядка исполнения финансово-экономической дисциплины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2 года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Инвентаризация нефинансовых активов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год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Приемка готовности образовательного учреждения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год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Отчет о выполнении муниципального задания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квартал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</w:tbl>
    <w:tbl>
      <w:tblPr>
        <w:tblStyle w:val="a6"/>
        <w:tblW w:w="0" w:type="auto"/>
        <w:tblLook w:val="04A0"/>
      </w:tblPr>
      <w:tblGrid>
        <w:gridCol w:w="15417"/>
        <w:gridCol w:w="267"/>
        <w:gridCol w:w="236"/>
      </w:tblGrid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4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Требования к отчетности о выполнении муниципального задания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4.1. Периодичность представления отчетов о выполнении муниципального задания -Ежеквартальная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D2473A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D2473A" w:rsidRDefault="0011778C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D2473A">
              <w:rPr>
                <w:rFonts w:ascii="Times New Roman" w:hAnsi="Times New Roman" w:cs="Times New Roman"/>
              </w:rPr>
              <w:t>4.2. Сроки представления отчетов о выполнении муниципального задания</w:t>
            </w:r>
          </w:p>
          <w:p w:rsidR="0011778C" w:rsidRPr="00D2473A" w:rsidRDefault="0011778C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D2473A">
              <w:rPr>
                <w:rFonts w:ascii="Times New Roman" w:hAnsi="Times New Roman" w:cs="Times New Roman"/>
              </w:rPr>
              <w:t>Ежеквартально (не позднее 20-го числа месяца, следующего за отчетным периодом).</w:t>
            </w:r>
          </w:p>
          <w:p w:rsidR="0011778C" w:rsidRPr="00D2473A" w:rsidRDefault="0011778C" w:rsidP="001177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2473A">
              <w:rPr>
                <w:rFonts w:ascii="Times New Roman" w:hAnsi="Times New Roman" w:cs="Times New Roman"/>
                <w:sz w:val="20"/>
              </w:rPr>
              <w:lastRenderedPageBreak/>
              <w:t>Ежегодно (не позднее 25-го числа месяца, следующего за отчетным периодом).</w:t>
            </w:r>
          </w:p>
          <w:p w:rsidR="0011778C" w:rsidRPr="00D2473A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4.3. Иные требования к отчетности о выполнении муниципального задания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 xml:space="preserve">Одновременно с отчетом составляется </w:t>
            </w:r>
            <w:r w:rsidRPr="004A4812">
              <w:rPr>
                <w:b/>
                <w:color w:val="000000"/>
                <w:sz w:val="24"/>
                <w:szCs w:val="24"/>
              </w:rPr>
              <w:t>пояснительная записка</w:t>
            </w:r>
            <w:r w:rsidRPr="004A4812">
              <w:rPr>
                <w:color w:val="000000"/>
                <w:sz w:val="24"/>
                <w:szCs w:val="24"/>
              </w:rPr>
              <w:t>, содержащая: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>- выводы о степени достижения плановых значений показателей качества (объема) муниципальных услуг, непосредственного и конечного резул</w:t>
            </w:r>
            <w:r w:rsidRPr="004A4812">
              <w:rPr>
                <w:color w:val="000000"/>
                <w:sz w:val="24"/>
                <w:szCs w:val="24"/>
              </w:rPr>
              <w:t>ь</w:t>
            </w:r>
            <w:r w:rsidRPr="004A4812">
              <w:rPr>
                <w:color w:val="000000"/>
                <w:sz w:val="24"/>
                <w:szCs w:val="24"/>
              </w:rPr>
              <w:t>тата оказания муниципальных услуг;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>- предложения необходимых мер по обеспечению достижения плановых значений показателей качества (объема) муниципальных услуг, непосре</w:t>
            </w:r>
            <w:r w:rsidRPr="004A4812">
              <w:rPr>
                <w:color w:val="000000"/>
                <w:sz w:val="24"/>
                <w:szCs w:val="24"/>
              </w:rPr>
              <w:t>д</w:t>
            </w:r>
            <w:r w:rsidRPr="004A4812">
              <w:rPr>
                <w:color w:val="000000"/>
                <w:sz w:val="24"/>
                <w:szCs w:val="24"/>
              </w:rPr>
              <w:t>ственного и конечного результата оказания муниципальных услуг в очередном году и плановом периоде;</w:t>
            </w:r>
          </w:p>
          <w:p w:rsidR="0011778C" w:rsidRPr="004A4812" w:rsidRDefault="0011778C" w:rsidP="001177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предложения о возможных изменениях значений плановых показателей качества (объема) муниципальных услуг, непосредственного и конечного результатов оказания муниципальных услуг с обоснованием каждого предложения. Источниками данных для подготовки отчета являются свед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статистической, бухгалтерской и иной официальной отчетности (официальных документов), а также результаты проведения управлением о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разования контрольных мероприятий, представленные в актах проведения контрольных мероприятий.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4A4812" w:rsidTr="0011778C">
        <w:trPr>
          <w:trHeight w:val="2258"/>
        </w:trPr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numPr>
                <w:ilvl w:val="0"/>
                <w:numId w:val="4"/>
              </w:numPr>
              <w:pBdr>
                <w:bottom w:val="single" w:sz="12" w:space="1" w:color="auto"/>
              </w:pBd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Иные показатели, связанные с выполнением муниципального задания &lt;6&gt;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составляется для конкретного учреждения, его выполнение является обязательным.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признается выполненным при выполнении показателей оценки выполнения муниципального задания на 95 проце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тов и выше.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При формировании муниципального задания применяются справочники, реестры и классификаторы, используемые в государственной инте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рированной информационной системе управления общественными финансами "Электронный бюджет".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формируется в процессе формирования районного бюджета на очередной финансовый год и плановый период и у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верждается не позднее пятнадцати рабочих дней со дня утверждения районного бюджета в отношении</w:t>
            </w:r>
          </w:p>
          <w:p w:rsidR="0011778C" w:rsidRPr="004A4812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&lt;1&gt; 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</w:t>
      </w:r>
      <w:r w:rsidRPr="004A4812">
        <w:rPr>
          <w:rFonts w:ascii="Times New Roman" w:hAnsi="Times New Roman" w:cs="Times New Roman"/>
          <w:sz w:val="18"/>
          <w:szCs w:val="18"/>
        </w:rPr>
        <w:t>з</w:t>
      </w:r>
      <w:r w:rsidRPr="004A4812">
        <w:rPr>
          <w:rFonts w:ascii="Times New Roman" w:hAnsi="Times New Roman" w:cs="Times New Roman"/>
          <w:sz w:val="18"/>
          <w:szCs w:val="18"/>
        </w:rPr>
        <w:t>дельно по каждой из муниципальных услуг с указанием порядкового номера раздела.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0" w:name="P704"/>
      <w:bookmarkEnd w:id="0"/>
      <w:r w:rsidRPr="004A4812">
        <w:rPr>
          <w:rFonts w:ascii="Times New Roman" w:hAnsi="Times New Roman" w:cs="Times New Roman"/>
          <w:sz w:val="18"/>
          <w:szCs w:val="18"/>
        </w:rPr>
        <w:t>&lt;2&gt; Заполняется при установлении показателей, характеризующих качество муниципальной услуги, в ведомственном перечне муниципальных услуг и работ, оказываемых и выполняемых мун</w:t>
      </w:r>
      <w:r w:rsidRPr="004A4812">
        <w:rPr>
          <w:rFonts w:ascii="Times New Roman" w:hAnsi="Times New Roman" w:cs="Times New Roman"/>
          <w:sz w:val="18"/>
          <w:szCs w:val="18"/>
        </w:rPr>
        <w:t>и</w:t>
      </w:r>
      <w:r w:rsidRPr="004A4812">
        <w:rPr>
          <w:rFonts w:ascii="Times New Roman" w:hAnsi="Times New Roman" w:cs="Times New Roman"/>
          <w:sz w:val="18"/>
          <w:szCs w:val="18"/>
        </w:rPr>
        <w:t xml:space="preserve">ципальными учреждениями в качестве основных видов деятельности. </w:t>
      </w:r>
      <w:bookmarkStart w:id="1" w:name="P705"/>
      <w:bookmarkEnd w:id="1"/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&lt;3&gt; 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</w:t>
      </w:r>
      <w:r w:rsidRPr="004A4812">
        <w:rPr>
          <w:rFonts w:ascii="Times New Roman" w:hAnsi="Times New Roman" w:cs="Times New Roman"/>
          <w:sz w:val="18"/>
          <w:szCs w:val="18"/>
        </w:rPr>
        <w:t>ж</w:t>
      </w:r>
      <w:r w:rsidRPr="004A4812">
        <w:rPr>
          <w:rFonts w:ascii="Times New Roman" w:hAnsi="Times New Roman" w:cs="Times New Roman"/>
          <w:sz w:val="18"/>
          <w:szCs w:val="18"/>
        </w:rPr>
        <w:t>дой из работ с указанием порядкового номера раздела.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2" w:name="P706"/>
      <w:bookmarkEnd w:id="2"/>
      <w:r w:rsidRPr="004A4812">
        <w:rPr>
          <w:rFonts w:ascii="Times New Roman" w:hAnsi="Times New Roman" w:cs="Times New Roman"/>
          <w:sz w:val="18"/>
          <w:szCs w:val="18"/>
        </w:rPr>
        <w:t>&lt;4&gt; Заполняется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3" w:name="P707"/>
      <w:bookmarkEnd w:id="3"/>
      <w:r w:rsidRPr="004A4812">
        <w:rPr>
          <w:rFonts w:ascii="Times New Roman" w:hAnsi="Times New Roman" w:cs="Times New Roman"/>
          <w:sz w:val="18"/>
          <w:szCs w:val="18"/>
        </w:rPr>
        <w:t>&lt;5&gt; Заполняется в целом по муниципальному заданию.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&lt;6&gt; В числе иных показателей может быть указано допустимое (возможное) отклонение от выполнения муниципального задания, в пределах которого оно считается выполненным, при принятии органом, осуществляющим функции и полномочия учредителя муниципальных бюджетных или автономных учреждений, главным распорядителем средств бюджета Амурского муниципального района, в ведении которого находятся муниципальные казенные учреждения, решения об установлении общего допустимого (возможного) отклонения от выполнения муниципального задания, в пределахкот</w:t>
      </w:r>
      <w:r w:rsidRPr="004A4812">
        <w:rPr>
          <w:rFonts w:ascii="Times New Roman" w:hAnsi="Times New Roman" w:cs="Times New Roman"/>
          <w:sz w:val="18"/>
          <w:szCs w:val="18"/>
        </w:rPr>
        <w:t>о</w:t>
      </w:r>
      <w:r w:rsidRPr="004A4812">
        <w:rPr>
          <w:rFonts w:ascii="Times New Roman" w:hAnsi="Times New Roman" w:cs="Times New Roman"/>
          <w:sz w:val="18"/>
          <w:szCs w:val="18"/>
        </w:rPr>
        <w:t>ого оно считается выполненным (в процентах).</w:t>
      </w:r>
    </w:p>
    <w:p w:rsidR="0011778C" w:rsidRPr="007459A9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57" w:rsidRPr="00CA09A4" w:rsidRDefault="00200157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00157" w:rsidRDefault="00200157" w:rsidP="00484A9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87235" w:rsidRDefault="00A87235" w:rsidP="00CA09A4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EA6F37" w:rsidRDefault="00EA6F37" w:rsidP="007D7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7D7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87235" w:rsidRDefault="00A87235" w:rsidP="00A8723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Раздел </w:t>
      </w:r>
      <w:r w:rsidR="00EA6F37">
        <w:rPr>
          <w:rFonts w:ascii="Times New Roman" w:hAnsi="Times New Roman" w:cs="Times New Roman"/>
          <w:sz w:val="28"/>
          <w:szCs w:val="28"/>
        </w:rPr>
        <w:t>2</w:t>
      </w:r>
    </w:p>
    <w:p w:rsidR="00A87235" w:rsidRDefault="00A87235" w:rsidP="00A87235">
      <w:pPr>
        <w:pStyle w:val="ConsPlusNonformat"/>
        <w:jc w:val="both"/>
        <w:rPr>
          <w:rFonts w:ascii="Times New Roman" w:hAnsi="Times New Roman" w:cs="Times New Roman"/>
        </w:rPr>
      </w:pPr>
    </w:p>
    <w:p w:rsidR="00A87235" w:rsidRDefault="00A87235" w:rsidP="00A87235">
      <w:pPr>
        <w:pStyle w:val="ConsPlusNonformat"/>
        <w:jc w:val="both"/>
        <w:rPr>
          <w:rFonts w:ascii="Times New Roman" w:hAnsi="Times New Roman" w:cs="Times New Roman"/>
        </w:rPr>
      </w:pPr>
    </w:p>
    <w:p w:rsidR="00A87235" w:rsidRDefault="00A87235" w:rsidP="00A87235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A87235" w:rsidRPr="00592660" w:rsidTr="00A87235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A87235" w:rsidRDefault="00A87235" w:rsidP="00A87235">
            <w:pPr>
              <w:pStyle w:val="ConsPlusNonformat"/>
              <w:numPr>
                <w:ilvl w:val="0"/>
                <w:numId w:val="5"/>
              </w:numPr>
              <w:tabs>
                <w:tab w:val="left" w:pos="39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работы </w:t>
            </w:r>
          </w:p>
          <w:p w:rsidR="00A87235" w:rsidRPr="005D5BC4" w:rsidRDefault="00A87235" w:rsidP="00A87235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5B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Реализация основных общеобразовательных программ дошкольного образования </w:t>
            </w:r>
          </w:p>
          <w:p w:rsidR="00A87235" w:rsidRPr="00592660" w:rsidRDefault="00A87235" w:rsidP="00A87235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A87235" w:rsidRDefault="00A87235" w:rsidP="00A8723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номер по базовому</w:t>
            </w:r>
          </w:p>
          <w:p w:rsidR="00A87235" w:rsidRDefault="00A87235" w:rsidP="00A8723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A87235" w:rsidRPr="00592660" w:rsidRDefault="00A87235" w:rsidP="00A8723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A87235" w:rsidRPr="00592660" w:rsidRDefault="0011778C" w:rsidP="00A8723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11.787</w:t>
            </w:r>
            <w:r w:rsidR="00A87235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</w:tr>
      <w:tr w:rsidR="00A87235" w:rsidRPr="00592660" w:rsidTr="00A87235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A87235" w:rsidRDefault="00A87235" w:rsidP="00A87235">
            <w:pPr>
              <w:pStyle w:val="ConsPlusNonformat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Категории потребителей работы</w:t>
            </w:r>
          </w:p>
          <w:p w:rsidR="00A87235" w:rsidRPr="005D5BC4" w:rsidRDefault="00A87235" w:rsidP="00A87235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5B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Физические лица 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A87235" w:rsidRPr="00592660" w:rsidRDefault="00A87235" w:rsidP="00A8723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A87235" w:rsidRPr="00592660" w:rsidRDefault="00A87235" w:rsidP="00A8723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7235" w:rsidRPr="00592660" w:rsidTr="00A87235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A87235" w:rsidRPr="00592660" w:rsidRDefault="00A87235" w:rsidP="00A87235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A87235" w:rsidRPr="00592660" w:rsidRDefault="00A87235" w:rsidP="00A8723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87235" w:rsidRPr="00592660" w:rsidRDefault="00A87235" w:rsidP="00A8723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7235" w:rsidRPr="00592660" w:rsidTr="00A87235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7235" w:rsidRPr="00592660" w:rsidRDefault="00A87235" w:rsidP="00A87235">
            <w:pPr>
              <w:pStyle w:val="ConsPlusNonformat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и (или) качество муниципальной услуги</w:t>
            </w:r>
          </w:p>
        </w:tc>
      </w:tr>
      <w:tr w:rsidR="00A87235" w:rsidRPr="00592660" w:rsidTr="00A87235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A87235" w:rsidRPr="00592660" w:rsidRDefault="008319B0" w:rsidP="00A87235">
            <w:pPr>
              <w:pStyle w:val="ConsPlusNonformat"/>
              <w:numPr>
                <w:ilvl w:val="1"/>
                <w:numId w:val="6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качество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A87235" w:rsidRPr="00592660" w:rsidRDefault="00A87235" w:rsidP="00A8723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A87235" w:rsidRPr="00592660" w:rsidRDefault="00A87235" w:rsidP="00A8723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7235" w:rsidRDefault="00A87235" w:rsidP="00A87235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964"/>
        <w:gridCol w:w="964"/>
        <w:gridCol w:w="964"/>
        <w:gridCol w:w="964"/>
        <w:gridCol w:w="969"/>
        <w:gridCol w:w="2268"/>
        <w:gridCol w:w="851"/>
        <w:gridCol w:w="624"/>
        <w:gridCol w:w="1076"/>
        <w:gridCol w:w="992"/>
        <w:gridCol w:w="1134"/>
        <w:gridCol w:w="1418"/>
        <w:gridCol w:w="1134"/>
      </w:tblGrid>
      <w:tr w:rsidR="00A87235" w:rsidRPr="005D5BC4" w:rsidTr="00A87235">
        <w:tc>
          <w:tcPr>
            <w:tcW w:w="1474" w:type="dxa"/>
            <w:vMerge w:val="restart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Уникальный номер ре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стровой 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зующий содержание раб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Показатель, х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рактеризующий условия (формы) выполнения р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9497" w:type="dxa"/>
            <w:gridSpan w:val="8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работы</w:t>
            </w:r>
          </w:p>
        </w:tc>
      </w:tr>
      <w:tr w:rsidR="00A87235" w:rsidRPr="005D5BC4" w:rsidTr="00A87235">
        <w:tc>
          <w:tcPr>
            <w:tcW w:w="1474" w:type="dxa"/>
            <w:vMerge/>
            <w:vAlign w:val="center"/>
          </w:tcPr>
          <w:p w:rsidR="00A87235" w:rsidRPr="005D5BC4" w:rsidRDefault="00A87235" w:rsidP="00A872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A87235" w:rsidRPr="005D5BC4" w:rsidRDefault="00A87235" w:rsidP="00A872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A87235" w:rsidRPr="005D5BC4" w:rsidRDefault="00A87235" w:rsidP="00A872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наименование пок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зателя</w:t>
            </w:r>
          </w:p>
        </w:tc>
        <w:tc>
          <w:tcPr>
            <w:tcW w:w="1475" w:type="dxa"/>
            <w:gridSpan w:val="2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 xml:space="preserve">мерения по </w:t>
            </w:r>
            <w:hyperlink r:id="rId11" w:history="1">
              <w:r w:rsidRPr="005D5BC4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076" w:type="dxa"/>
            <w:vMerge w:val="restart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утве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ждено в муниц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пальном задании на год</w:t>
            </w:r>
          </w:p>
        </w:tc>
        <w:tc>
          <w:tcPr>
            <w:tcW w:w="992" w:type="dxa"/>
            <w:vMerge w:val="restart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испо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нено на отче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ную д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1134" w:type="dxa"/>
            <w:vMerge w:val="restart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допуст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мое (во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можное) отклон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418" w:type="dxa"/>
            <w:vMerge w:val="restart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отклонение, превыша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щее допу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тимое (во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можное) значение</w:t>
            </w:r>
          </w:p>
        </w:tc>
        <w:tc>
          <w:tcPr>
            <w:tcW w:w="1134" w:type="dxa"/>
            <w:vMerge w:val="restart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причина отклон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A87235" w:rsidRPr="005D5BC4" w:rsidTr="00A87235">
        <w:tc>
          <w:tcPr>
            <w:tcW w:w="1474" w:type="dxa"/>
            <w:vMerge/>
          </w:tcPr>
          <w:p w:rsidR="00A87235" w:rsidRPr="005D5BC4" w:rsidRDefault="00A87235" w:rsidP="00A87235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9" w:type="dxa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те-ля)</w:t>
            </w:r>
          </w:p>
        </w:tc>
        <w:tc>
          <w:tcPr>
            <w:tcW w:w="2268" w:type="dxa"/>
            <w:vMerge/>
            <w:vAlign w:val="center"/>
          </w:tcPr>
          <w:p w:rsidR="00A87235" w:rsidRPr="005D5BC4" w:rsidRDefault="00A87235" w:rsidP="00A872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624" w:type="dxa"/>
            <w:vAlign w:val="center"/>
          </w:tcPr>
          <w:p w:rsidR="00A87235" w:rsidRPr="005D5BC4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076" w:type="dxa"/>
            <w:vMerge/>
          </w:tcPr>
          <w:p w:rsidR="00A87235" w:rsidRPr="005D5BC4" w:rsidRDefault="00A87235" w:rsidP="00A8723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87235" w:rsidRPr="005D5BC4" w:rsidRDefault="00A87235" w:rsidP="00A8723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87235" w:rsidRPr="005D5BC4" w:rsidRDefault="00A87235" w:rsidP="00A8723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87235" w:rsidRPr="005D5BC4" w:rsidRDefault="00A87235" w:rsidP="00A8723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87235" w:rsidRPr="005D5BC4" w:rsidRDefault="00A87235" w:rsidP="00A87235">
            <w:pPr>
              <w:rPr>
                <w:sz w:val="24"/>
                <w:szCs w:val="24"/>
              </w:rPr>
            </w:pPr>
          </w:p>
        </w:tc>
      </w:tr>
      <w:tr w:rsidR="00A87235" w:rsidTr="00A87235">
        <w:tc>
          <w:tcPr>
            <w:tcW w:w="1474" w:type="dxa"/>
          </w:tcPr>
          <w:p w:rsidR="00A87235" w:rsidRPr="007D7657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</w:tcPr>
          <w:p w:rsidR="00A87235" w:rsidRPr="007D7657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4" w:type="dxa"/>
          </w:tcPr>
          <w:p w:rsidR="00A87235" w:rsidRPr="007D7657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4" w:type="dxa"/>
          </w:tcPr>
          <w:p w:rsidR="00A87235" w:rsidRPr="007D7657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4" w:type="dxa"/>
          </w:tcPr>
          <w:p w:rsidR="00A87235" w:rsidRPr="007D7657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9" w:type="dxa"/>
          </w:tcPr>
          <w:p w:rsidR="00A87235" w:rsidRPr="007D7657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</w:tcPr>
          <w:p w:rsidR="00A87235" w:rsidRPr="007D7657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A87235" w:rsidRPr="007D7657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</w:tcPr>
          <w:p w:rsidR="00A87235" w:rsidRPr="007D7657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76" w:type="dxa"/>
          </w:tcPr>
          <w:p w:rsidR="00A87235" w:rsidRPr="007D7657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A87235" w:rsidRPr="007D7657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A87235" w:rsidRPr="007D7657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</w:tcPr>
          <w:p w:rsidR="00A87235" w:rsidRPr="007D7657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A87235" w:rsidRPr="007D7657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14</w:t>
            </w:r>
          </w:p>
        </w:tc>
      </w:tr>
      <w:tr w:rsidR="0011778C" w:rsidRPr="00200157" w:rsidTr="00A87235">
        <w:tc>
          <w:tcPr>
            <w:tcW w:w="1474" w:type="dxa"/>
            <w:vMerge w:val="restart"/>
          </w:tcPr>
          <w:p w:rsidR="0011778C" w:rsidRPr="005806C1" w:rsidRDefault="0011778C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11784000301000301001100</w:t>
            </w:r>
          </w:p>
        </w:tc>
        <w:tc>
          <w:tcPr>
            <w:tcW w:w="964" w:type="dxa"/>
            <w:vMerge w:val="restart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зано </w:t>
            </w:r>
          </w:p>
        </w:tc>
        <w:tc>
          <w:tcPr>
            <w:tcW w:w="964" w:type="dxa"/>
            <w:vMerge w:val="restart"/>
          </w:tcPr>
          <w:p w:rsidR="0011778C" w:rsidRPr="00200157" w:rsidRDefault="0011778C" w:rsidP="008319B0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с 3 до 7 лет</w:t>
            </w:r>
          </w:p>
        </w:tc>
        <w:tc>
          <w:tcPr>
            <w:tcW w:w="964" w:type="dxa"/>
            <w:vMerge w:val="restart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зано </w:t>
            </w:r>
          </w:p>
        </w:tc>
        <w:tc>
          <w:tcPr>
            <w:tcW w:w="964" w:type="dxa"/>
            <w:vMerge w:val="restart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969" w:type="dxa"/>
            <w:vMerge w:val="restart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Качество подгото</w:t>
            </w:r>
            <w:r w:rsidRPr="00200157">
              <w:rPr>
                <w:sz w:val="24"/>
                <w:szCs w:val="24"/>
              </w:rPr>
              <w:t>в</w:t>
            </w:r>
            <w:r w:rsidRPr="00200157">
              <w:rPr>
                <w:sz w:val="24"/>
                <w:szCs w:val="24"/>
              </w:rPr>
              <w:t>ки воспитанников образовательного учреждения к об</w:t>
            </w:r>
            <w:r w:rsidRPr="00200157">
              <w:rPr>
                <w:sz w:val="24"/>
                <w:szCs w:val="24"/>
              </w:rPr>
              <w:t>у</w:t>
            </w:r>
            <w:r w:rsidRPr="00200157">
              <w:rPr>
                <w:sz w:val="24"/>
                <w:szCs w:val="24"/>
              </w:rPr>
              <w:t>чению в школе</w:t>
            </w:r>
          </w:p>
        </w:tc>
        <w:tc>
          <w:tcPr>
            <w:tcW w:w="851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Пр</w:t>
            </w:r>
            <w:r w:rsidRPr="00200157">
              <w:rPr>
                <w:sz w:val="24"/>
                <w:szCs w:val="24"/>
              </w:rPr>
              <w:t>о</w:t>
            </w:r>
            <w:r w:rsidRPr="00200157">
              <w:rPr>
                <w:sz w:val="24"/>
                <w:szCs w:val="24"/>
              </w:rPr>
              <w:t xml:space="preserve">цент </w:t>
            </w:r>
          </w:p>
        </w:tc>
        <w:tc>
          <w:tcPr>
            <w:tcW w:w="624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001</w:t>
            </w:r>
          </w:p>
        </w:tc>
        <w:tc>
          <w:tcPr>
            <w:tcW w:w="1076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134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</w:tr>
      <w:tr w:rsidR="0011778C" w:rsidRPr="00200157" w:rsidTr="00A87235">
        <w:tc>
          <w:tcPr>
            <w:tcW w:w="1474" w:type="dxa"/>
            <w:vMerge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Оптимальная уко</w:t>
            </w:r>
            <w:r w:rsidRPr="00200157">
              <w:rPr>
                <w:sz w:val="24"/>
                <w:szCs w:val="24"/>
              </w:rPr>
              <w:t>м</w:t>
            </w:r>
            <w:r w:rsidRPr="00200157">
              <w:rPr>
                <w:sz w:val="24"/>
                <w:szCs w:val="24"/>
              </w:rPr>
              <w:t>плектованность у</w:t>
            </w:r>
            <w:r w:rsidRPr="00200157">
              <w:rPr>
                <w:sz w:val="24"/>
                <w:szCs w:val="24"/>
              </w:rPr>
              <w:t>ч</w:t>
            </w:r>
            <w:r w:rsidRPr="00200157">
              <w:rPr>
                <w:sz w:val="24"/>
                <w:szCs w:val="24"/>
              </w:rPr>
              <w:t>реждения квалиф</w:t>
            </w:r>
            <w:r w:rsidRPr="00200157">
              <w:rPr>
                <w:sz w:val="24"/>
                <w:szCs w:val="24"/>
              </w:rPr>
              <w:t>и</w:t>
            </w:r>
            <w:r w:rsidRPr="00200157">
              <w:rPr>
                <w:sz w:val="24"/>
                <w:szCs w:val="24"/>
              </w:rPr>
              <w:lastRenderedPageBreak/>
              <w:t>цированными пед</w:t>
            </w:r>
            <w:r w:rsidRPr="00200157">
              <w:rPr>
                <w:sz w:val="24"/>
                <w:szCs w:val="24"/>
              </w:rPr>
              <w:t>а</w:t>
            </w:r>
            <w:r w:rsidRPr="00200157">
              <w:rPr>
                <w:sz w:val="24"/>
                <w:szCs w:val="24"/>
              </w:rPr>
              <w:t>гогическими кадр</w:t>
            </w:r>
            <w:r w:rsidRPr="00200157">
              <w:rPr>
                <w:sz w:val="24"/>
                <w:szCs w:val="24"/>
              </w:rPr>
              <w:t>а</w:t>
            </w:r>
            <w:r w:rsidRPr="00200157">
              <w:rPr>
                <w:sz w:val="24"/>
                <w:szCs w:val="24"/>
              </w:rPr>
              <w:t>ми</w:t>
            </w:r>
          </w:p>
        </w:tc>
        <w:tc>
          <w:tcPr>
            <w:tcW w:w="851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lastRenderedPageBreak/>
              <w:t>Пр</w:t>
            </w:r>
            <w:r w:rsidRPr="00200157">
              <w:rPr>
                <w:sz w:val="24"/>
                <w:szCs w:val="24"/>
              </w:rPr>
              <w:t>о</w:t>
            </w:r>
            <w:r w:rsidRPr="00200157">
              <w:rPr>
                <w:sz w:val="24"/>
                <w:szCs w:val="24"/>
              </w:rPr>
              <w:t xml:space="preserve">цент </w:t>
            </w:r>
          </w:p>
        </w:tc>
        <w:tc>
          <w:tcPr>
            <w:tcW w:w="624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002</w:t>
            </w:r>
          </w:p>
        </w:tc>
        <w:tc>
          <w:tcPr>
            <w:tcW w:w="1076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1778C" w:rsidRPr="00200157" w:rsidRDefault="009125B9" w:rsidP="00A87235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</w:tr>
      <w:tr w:rsidR="0011778C" w:rsidRPr="00200157" w:rsidTr="00A87235">
        <w:tc>
          <w:tcPr>
            <w:tcW w:w="1474" w:type="dxa"/>
            <w:vMerge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Удовлетворенность родителей (зако</w:t>
            </w:r>
            <w:r w:rsidRPr="00200157">
              <w:rPr>
                <w:sz w:val="24"/>
                <w:szCs w:val="24"/>
              </w:rPr>
              <w:t>н</w:t>
            </w:r>
            <w:r w:rsidRPr="00200157">
              <w:rPr>
                <w:sz w:val="24"/>
                <w:szCs w:val="24"/>
              </w:rPr>
              <w:t>ных представит</w:t>
            </w:r>
            <w:r w:rsidRPr="00200157">
              <w:rPr>
                <w:sz w:val="24"/>
                <w:szCs w:val="24"/>
              </w:rPr>
              <w:t>е</w:t>
            </w:r>
            <w:r w:rsidRPr="00200157">
              <w:rPr>
                <w:sz w:val="24"/>
                <w:szCs w:val="24"/>
              </w:rPr>
              <w:t>лей) качеством и доступностью усл</w:t>
            </w:r>
            <w:r w:rsidRPr="00200157">
              <w:rPr>
                <w:sz w:val="24"/>
                <w:szCs w:val="24"/>
              </w:rPr>
              <w:t>у</w:t>
            </w:r>
            <w:r w:rsidRPr="00200157">
              <w:rPr>
                <w:sz w:val="24"/>
                <w:szCs w:val="24"/>
              </w:rPr>
              <w:t>ги (% от числа о</w:t>
            </w:r>
            <w:r w:rsidRPr="00200157">
              <w:rPr>
                <w:sz w:val="24"/>
                <w:szCs w:val="24"/>
              </w:rPr>
              <w:t>п</w:t>
            </w:r>
            <w:r w:rsidRPr="00200157">
              <w:rPr>
                <w:sz w:val="24"/>
                <w:szCs w:val="24"/>
              </w:rPr>
              <w:t>рошенных)</w:t>
            </w:r>
          </w:p>
        </w:tc>
        <w:tc>
          <w:tcPr>
            <w:tcW w:w="851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Пр</w:t>
            </w:r>
            <w:r w:rsidRPr="00200157">
              <w:rPr>
                <w:sz w:val="24"/>
                <w:szCs w:val="24"/>
              </w:rPr>
              <w:t>о</w:t>
            </w:r>
            <w:r w:rsidRPr="00200157">
              <w:rPr>
                <w:sz w:val="24"/>
                <w:szCs w:val="24"/>
              </w:rPr>
              <w:t xml:space="preserve">цент </w:t>
            </w:r>
          </w:p>
        </w:tc>
        <w:tc>
          <w:tcPr>
            <w:tcW w:w="624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003</w:t>
            </w:r>
          </w:p>
        </w:tc>
        <w:tc>
          <w:tcPr>
            <w:tcW w:w="1076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85</w:t>
            </w:r>
          </w:p>
        </w:tc>
        <w:tc>
          <w:tcPr>
            <w:tcW w:w="992" w:type="dxa"/>
          </w:tcPr>
          <w:p w:rsidR="0011778C" w:rsidRPr="00200157" w:rsidRDefault="0011778C" w:rsidP="00A82F62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134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1778C" w:rsidRPr="00200157" w:rsidRDefault="0011778C" w:rsidP="00A87235">
            <w:pPr>
              <w:pStyle w:val="a9"/>
              <w:rPr>
                <w:sz w:val="24"/>
                <w:szCs w:val="24"/>
              </w:rPr>
            </w:pPr>
          </w:p>
        </w:tc>
      </w:tr>
    </w:tbl>
    <w:p w:rsidR="00A87235" w:rsidRPr="00200157" w:rsidRDefault="00A87235" w:rsidP="00A8723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87235" w:rsidRPr="00200157" w:rsidRDefault="00A87235" w:rsidP="00A8723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A87235" w:rsidRPr="00592660" w:rsidTr="00A87235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A87235" w:rsidRPr="00592660" w:rsidRDefault="00837629" w:rsidP="008319B0">
            <w:pPr>
              <w:pStyle w:val="ConsPlusNonformat"/>
              <w:numPr>
                <w:ilvl w:val="1"/>
                <w:numId w:val="6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A87235" w:rsidRPr="00592660" w:rsidRDefault="00A87235" w:rsidP="00A8723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A87235" w:rsidRPr="00592660" w:rsidRDefault="00A87235" w:rsidP="00A8723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7235" w:rsidRDefault="00A87235" w:rsidP="00A87235">
      <w:pPr>
        <w:pStyle w:val="ConsPlusNormal"/>
        <w:rPr>
          <w:rFonts w:ascii="Times New Roman" w:hAnsi="Times New Roman" w:cs="Times New Roman"/>
        </w:rPr>
      </w:pPr>
    </w:p>
    <w:tbl>
      <w:tblPr>
        <w:tblW w:w="15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1140"/>
        <w:gridCol w:w="1134"/>
        <w:gridCol w:w="1134"/>
        <w:gridCol w:w="964"/>
        <w:gridCol w:w="969"/>
        <w:gridCol w:w="1985"/>
        <w:gridCol w:w="851"/>
        <w:gridCol w:w="567"/>
        <w:gridCol w:w="1134"/>
        <w:gridCol w:w="992"/>
        <w:gridCol w:w="1134"/>
        <w:gridCol w:w="1418"/>
        <w:gridCol w:w="1020"/>
      </w:tblGrid>
      <w:tr w:rsidR="00A87235" w:rsidRPr="00CE387D" w:rsidTr="00A87235">
        <w:tc>
          <w:tcPr>
            <w:tcW w:w="1474" w:type="dxa"/>
            <w:vMerge w:val="restart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Уникальный номер ре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стровой 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писи</w:t>
            </w:r>
          </w:p>
        </w:tc>
        <w:tc>
          <w:tcPr>
            <w:tcW w:w="3408" w:type="dxa"/>
            <w:gridSpan w:val="3"/>
            <w:vMerge w:val="restart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Показатель, х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рактеризующий условия (формы) выполнения р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9101" w:type="dxa"/>
            <w:gridSpan w:val="8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Показатель объема работы</w:t>
            </w:r>
          </w:p>
        </w:tc>
      </w:tr>
      <w:tr w:rsidR="00A87235" w:rsidRPr="00CE387D" w:rsidTr="00A87235">
        <w:tc>
          <w:tcPr>
            <w:tcW w:w="1474" w:type="dxa"/>
            <w:vMerge/>
            <w:vAlign w:val="center"/>
          </w:tcPr>
          <w:p w:rsidR="00A87235" w:rsidRPr="00CE387D" w:rsidRDefault="00A87235" w:rsidP="00A872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8" w:type="dxa"/>
            <w:gridSpan w:val="3"/>
            <w:vMerge/>
            <w:vAlign w:val="center"/>
          </w:tcPr>
          <w:p w:rsidR="00A87235" w:rsidRPr="00CE387D" w:rsidRDefault="00A87235" w:rsidP="00A872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A87235" w:rsidRPr="00CE387D" w:rsidRDefault="00A87235" w:rsidP="00A872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 xml:space="preserve">мерения по </w:t>
            </w:r>
            <w:hyperlink r:id="rId12" w:history="1">
              <w:r w:rsidRPr="00CE387D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утве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ждено в муниц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пальном задании на год</w:t>
            </w:r>
          </w:p>
        </w:tc>
        <w:tc>
          <w:tcPr>
            <w:tcW w:w="992" w:type="dxa"/>
            <w:vMerge w:val="restart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испо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нено на отче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ную д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1134" w:type="dxa"/>
            <w:vMerge w:val="restart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допуст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мое (во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можное) отклон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418" w:type="dxa"/>
            <w:vMerge w:val="restart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отклонение, превыша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щее допу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тимое (во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можное) значение</w:t>
            </w:r>
          </w:p>
        </w:tc>
        <w:tc>
          <w:tcPr>
            <w:tcW w:w="1020" w:type="dxa"/>
            <w:vMerge w:val="restart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причина откл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</w:tr>
      <w:tr w:rsidR="00A87235" w:rsidTr="00A87235">
        <w:tc>
          <w:tcPr>
            <w:tcW w:w="1474" w:type="dxa"/>
            <w:vMerge/>
          </w:tcPr>
          <w:p w:rsidR="00A87235" w:rsidRDefault="00A87235" w:rsidP="00A87235"/>
        </w:tc>
        <w:tc>
          <w:tcPr>
            <w:tcW w:w="1140" w:type="dxa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1134" w:type="dxa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1134" w:type="dxa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964" w:type="dxa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9" w:type="dxa"/>
            <w:vAlign w:val="center"/>
          </w:tcPr>
          <w:p w:rsidR="00A87235" w:rsidRPr="00CE387D" w:rsidRDefault="00A87235" w:rsidP="00A87235">
            <w:pPr>
              <w:pStyle w:val="ConsPlusNormal"/>
              <w:ind w:lef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____(наименов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ние п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1985" w:type="dxa"/>
            <w:vMerge/>
            <w:vAlign w:val="center"/>
          </w:tcPr>
          <w:p w:rsidR="00A87235" w:rsidRPr="00CE387D" w:rsidRDefault="00A87235" w:rsidP="00A872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567" w:type="dxa"/>
            <w:vAlign w:val="center"/>
          </w:tcPr>
          <w:p w:rsidR="00A87235" w:rsidRPr="00CE387D" w:rsidRDefault="00A87235" w:rsidP="00A87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134" w:type="dxa"/>
            <w:vMerge/>
          </w:tcPr>
          <w:p w:rsidR="00A87235" w:rsidRDefault="00A87235" w:rsidP="00A87235"/>
        </w:tc>
        <w:tc>
          <w:tcPr>
            <w:tcW w:w="992" w:type="dxa"/>
            <w:vMerge/>
          </w:tcPr>
          <w:p w:rsidR="00A87235" w:rsidRDefault="00A87235" w:rsidP="00A87235"/>
        </w:tc>
        <w:tc>
          <w:tcPr>
            <w:tcW w:w="1134" w:type="dxa"/>
            <w:vMerge/>
          </w:tcPr>
          <w:p w:rsidR="00A87235" w:rsidRDefault="00A87235" w:rsidP="00A87235"/>
        </w:tc>
        <w:tc>
          <w:tcPr>
            <w:tcW w:w="1418" w:type="dxa"/>
            <w:vMerge/>
          </w:tcPr>
          <w:p w:rsidR="00A87235" w:rsidRDefault="00A87235" w:rsidP="00A87235"/>
        </w:tc>
        <w:tc>
          <w:tcPr>
            <w:tcW w:w="1020" w:type="dxa"/>
            <w:vMerge/>
          </w:tcPr>
          <w:p w:rsidR="00A87235" w:rsidRDefault="00A87235" w:rsidP="00A87235"/>
        </w:tc>
      </w:tr>
      <w:tr w:rsidR="00A87235" w:rsidTr="00A87235">
        <w:tc>
          <w:tcPr>
            <w:tcW w:w="1474" w:type="dxa"/>
          </w:tcPr>
          <w:p w:rsidR="00A87235" w:rsidRDefault="00A87235" w:rsidP="00A8723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40" w:type="dxa"/>
          </w:tcPr>
          <w:p w:rsidR="00A87235" w:rsidRDefault="00A87235" w:rsidP="00A8723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A87235" w:rsidRDefault="00A87235" w:rsidP="00A8723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A87235" w:rsidRDefault="00A87235" w:rsidP="00A8723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</w:tcPr>
          <w:p w:rsidR="00A87235" w:rsidRDefault="00A87235" w:rsidP="00A8723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9" w:type="dxa"/>
          </w:tcPr>
          <w:p w:rsidR="00A87235" w:rsidRDefault="00A87235" w:rsidP="00A87235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985" w:type="dxa"/>
          </w:tcPr>
          <w:p w:rsidR="00A87235" w:rsidRDefault="00A87235" w:rsidP="00A87235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A87235" w:rsidRDefault="00A87235" w:rsidP="00A87235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A87235" w:rsidRDefault="00A87235" w:rsidP="00A87235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A87235" w:rsidRDefault="00A87235" w:rsidP="00A87235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A87235" w:rsidRDefault="00A87235" w:rsidP="00A87235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34" w:type="dxa"/>
          </w:tcPr>
          <w:p w:rsidR="00A87235" w:rsidRDefault="00A87235" w:rsidP="00A87235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18" w:type="dxa"/>
          </w:tcPr>
          <w:p w:rsidR="00A87235" w:rsidRDefault="00A87235" w:rsidP="00A87235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020" w:type="dxa"/>
          </w:tcPr>
          <w:p w:rsidR="00A87235" w:rsidRDefault="00A87235" w:rsidP="00A87235">
            <w:pPr>
              <w:pStyle w:val="ConsPlusNormal"/>
              <w:jc w:val="center"/>
            </w:pPr>
            <w:r>
              <w:t>14</w:t>
            </w:r>
          </w:p>
        </w:tc>
      </w:tr>
      <w:tr w:rsidR="008319B0" w:rsidTr="009C139F">
        <w:trPr>
          <w:trHeight w:val="770"/>
        </w:trPr>
        <w:tc>
          <w:tcPr>
            <w:tcW w:w="1474" w:type="dxa"/>
          </w:tcPr>
          <w:p w:rsidR="008319B0" w:rsidRPr="00200157" w:rsidRDefault="0011778C" w:rsidP="008319B0">
            <w:pPr>
              <w:pStyle w:val="a9"/>
              <w:rPr>
                <w:sz w:val="24"/>
                <w:szCs w:val="24"/>
              </w:rPr>
            </w:pPr>
            <w:r>
              <w:t>11784000301000301001100</w:t>
            </w:r>
          </w:p>
        </w:tc>
        <w:tc>
          <w:tcPr>
            <w:tcW w:w="1140" w:type="dxa"/>
          </w:tcPr>
          <w:p w:rsidR="008319B0" w:rsidRPr="00200157" w:rsidRDefault="008319B0" w:rsidP="00A87235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указ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</w:t>
            </w:r>
          </w:p>
        </w:tc>
        <w:tc>
          <w:tcPr>
            <w:tcW w:w="1134" w:type="dxa"/>
          </w:tcPr>
          <w:p w:rsidR="008319B0" w:rsidRPr="00200157" w:rsidRDefault="00EA6F37" w:rsidP="00A87235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с 3 до 7 лет </w:t>
            </w:r>
          </w:p>
        </w:tc>
        <w:tc>
          <w:tcPr>
            <w:tcW w:w="1134" w:type="dxa"/>
          </w:tcPr>
          <w:p w:rsidR="008319B0" w:rsidRPr="00200157" w:rsidRDefault="008319B0" w:rsidP="00A87235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зано </w:t>
            </w:r>
          </w:p>
        </w:tc>
        <w:tc>
          <w:tcPr>
            <w:tcW w:w="964" w:type="dxa"/>
          </w:tcPr>
          <w:p w:rsidR="008319B0" w:rsidRPr="00200157" w:rsidRDefault="008319B0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969" w:type="dxa"/>
          </w:tcPr>
          <w:p w:rsidR="008319B0" w:rsidRPr="00200157" w:rsidRDefault="008319B0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8319B0" w:rsidRPr="00200157" w:rsidRDefault="008319B0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Число обуча</w:t>
            </w:r>
            <w:r w:rsidRPr="00200157">
              <w:rPr>
                <w:sz w:val="24"/>
                <w:szCs w:val="24"/>
              </w:rPr>
              <w:t>ю</w:t>
            </w:r>
            <w:r w:rsidRPr="00200157">
              <w:rPr>
                <w:sz w:val="24"/>
                <w:szCs w:val="24"/>
              </w:rPr>
              <w:t>щихся</w:t>
            </w:r>
          </w:p>
        </w:tc>
        <w:tc>
          <w:tcPr>
            <w:tcW w:w="851" w:type="dxa"/>
          </w:tcPr>
          <w:p w:rsidR="008319B0" w:rsidRPr="00200157" w:rsidRDefault="008319B0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Чел</w:t>
            </w:r>
            <w:r w:rsidRPr="00200157">
              <w:rPr>
                <w:sz w:val="24"/>
                <w:szCs w:val="24"/>
              </w:rPr>
              <w:t>о</w:t>
            </w:r>
            <w:r w:rsidRPr="00200157">
              <w:rPr>
                <w:sz w:val="24"/>
                <w:szCs w:val="24"/>
              </w:rPr>
              <w:t xml:space="preserve">век </w:t>
            </w:r>
          </w:p>
        </w:tc>
        <w:tc>
          <w:tcPr>
            <w:tcW w:w="567" w:type="dxa"/>
          </w:tcPr>
          <w:p w:rsidR="008319B0" w:rsidRPr="00200157" w:rsidRDefault="008319B0" w:rsidP="00A87235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001</w:t>
            </w:r>
          </w:p>
        </w:tc>
        <w:tc>
          <w:tcPr>
            <w:tcW w:w="1134" w:type="dxa"/>
          </w:tcPr>
          <w:p w:rsidR="008319B0" w:rsidRPr="00200157" w:rsidRDefault="0011778C" w:rsidP="00A87235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  <w:tc>
          <w:tcPr>
            <w:tcW w:w="992" w:type="dxa"/>
          </w:tcPr>
          <w:p w:rsidR="008319B0" w:rsidRPr="00200157" w:rsidRDefault="009125B9" w:rsidP="00A87235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  <w:tc>
          <w:tcPr>
            <w:tcW w:w="1134" w:type="dxa"/>
          </w:tcPr>
          <w:p w:rsidR="008319B0" w:rsidRPr="00200157" w:rsidRDefault="008319B0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319B0" w:rsidRPr="00200157" w:rsidRDefault="008319B0" w:rsidP="00A8723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8319B0" w:rsidRPr="00200157" w:rsidRDefault="008319B0" w:rsidP="00A87235">
            <w:pPr>
              <w:pStyle w:val="a9"/>
              <w:rPr>
                <w:sz w:val="24"/>
                <w:szCs w:val="24"/>
              </w:rPr>
            </w:pPr>
          </w:p>
        </w:tc>
      </w:tr>
    </w:tbl>
    <w:p w:rsidR="00A87235" w:rsidRDefault="00A87235" w:rsidP="00A87235">
      <w:pPr>
        <w:pStyle w:val="ConsPlusNormal"/>
        <w:rPr>
          <w:rFonts w:ascii="Times New Roman" w:hAnsi="Times New Roman" w:cs="Times New Roman"/>
        </w:rPr>
      </w:pPr>
    </w:p>
    <w:p w:rsidR="00EA6F37" w:rsidRPr="00CA09A4" w:rsidRDefault="00EA6F37" w:rsidP="00EA6F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5920"/>
      </w:tblGrid>
      <w:tr w:rsidR="00EA6F37" w:rsidRPr="00CA09A4" w:rsidTr="0011778C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EA6F37" w:rsidRDefault="00EA6F37" w:rsidP="00EA6F37">
            <w:pPr>
              <w:pStyle w:val="ConsPlusNonformat"/>
              <w:numPr>
                <w:ilvl w:val="0"/>
                <w:numId w:val="6"/>
              </w:numPr>
              <w:tabs>
                <w:tab w:val="left" w:pos="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устанавливающие размер платы (цену, тариф) либо порядок ее (его) установления:</w:t>
            </w:r>
          </w:p>
          <w:p w:rsidR="00EA6F37" w:rsidRPr="00CA09A4" w:rsidRDefault="00EA6F37" w:rsidP="0011778C">
            <w:pPr>
              <w:pStyle w:val="ConsPlusNonformat"/>
              <w:tabs>
                <w:tab w:val="left" w:pos="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80"/>
        <w:gridCol w:w="2835"/>
        <w:gridCol w:w="1559"/>
        <w:gridCol w:w="1701"/>
        <w:gridCol w:w="5245"/>
      </w:tblGrid>
      <w:tr w:rsidR="00EA6F37" w:rsidRPr="00CA09A4" w:rsidTr="0011778C">
        <w:tc>
          <w:tcPr>
            <w:tcW w:w="12820" w:type="dxa"/>
            <w:gridSpan w:val="5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Нормативный правовой акт</w:t>
            </w:r>
          </w:p>
        </w:tc>
      </w:tr>
      <w:tr w:rsidR="00EA6F37" w:rsidRPr="00CA09A4" w:rsidTr="0011778C">
        <w:tc>
          <w:tcPr>
            <w:tcW w:w="1480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35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5245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A6F37" w:rsidRPr="00CA09A4" w:rsidTr="0011778C">
        <w:tc>
          <w:tcPr>
            <w:tcW w:w="1480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6F37" w:rsidRPr="00CA09A4" w:rsidTr="0011778C">
        <w:tc>
          <w:tcPr>
            <w:tcW w:w="1480" w:type="dxa"/>
          </w:tcPr>
          <w:p w:rsidR="00EA6F37" w:rsidRPr="00CA09A4" w:rsidRDefault="00EA6F37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2835" w:type="dxa"/>
          </w:tcPr>
          <w:p w:rsidR="00EA6F37" w:rsidRPr="00CA09A4" w:rsidRDefault="00EA6F37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Амурск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муниципального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</w:p>
        </w:tc>
        <w:tc>
          <w:tcPr>
            <w:tcW w:w="1559" w:type="dxa"/>
          </w:tcPr>
          <w:p w:rsidR="00EA6F37" w:rsidRPr="00CA09A4" w:rsidRDefault="00EA6F37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19.02.2016</w:t>
            </w:r>
          </w:p>
        </w:tc>
        <w:tc>
          <w:tcPr>
            <w:tcW w:w="1701" w:type="dxa"/>
          </w:tcPr>
          <w:p w:rsidR="00EA6F37" w:rsidRPr="00CA09A4" w:rsidRDefault="00EA6F37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245" w:type="dxa"/>
          </w:tcPr>
          <w:p w:rsidR="00EA6F37" w:rsidRPr="00CA09A4" w:rsidRDefault="00EA6F37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утверждении размера родительской платы за предоставление услуги «Присмотр и уход» в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ниципальных образовательных учреждениях (о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ганизациях) на территории Амурского муниц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пального района»</w:t>
            </w:r>
          </w:p>
        </w:tc>
      </w:tr>
    </w:tbl>
    <w:p w:rsidR="00EA6F37" w:rsidRPr="00CA09A4" w:rsidRDefault="00EA6F37" w:rsidP="00EA6F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A6F37" w:rsidRPr="00CA09A4" w:rsidRDefault="00EA6F37" w:rsidP="00EA6F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EA6F37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CA09A4" w:rsidRDefault="00EA6F37" w:rsidP="00EA6F37">
            <w:pPr>
              <w:pStyle w:val="ConsPlusNonformat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Порядок оказания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CA09A4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CA09A4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F37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CA09A4" w:rsidRDefault="00EA6F37" w:rsidP="00EA6F37">
            <w:pPr>
              <w:pStyle w:val="ConsPlusNonformat"/>
              <w:numPr>
                <w:ilvl w:val="1"/>
                <w:numId w:val="6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регулирующие порядок оказания муниципальной услуги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CA09A4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CA09A4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F37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CA09A4" w:rsidRDefault="00EA6F37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Приказ Минобрнауки России    от 30.08.2013 №№ 1014  " "Об утверждении Порядка организации и осущ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ствления образовательной деятельности по основным общеобразовательным программам - образовательным программам дошкольного образования"; </w:t>
            </w:r>
          </w:p>
          <w:p w:rsidR="00EA6F37" w:rsidRPr="00CA09A4" w:rsidRDefault="00EA6F37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Минобрнауки России   от 17.10.2013 №№ 1155   ""Об утвержднии федерального государственного образовательного стандарта дошкольного образования""; </w:t>
            </w:r>
          </w:p>
          <w:p w:rsidR="00EA6F37" w:rsidRPr="00CA09A4" w:rsidRDefault="00EA6F37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Федеральный закон   от 06.10.2003 №№ 131-ФЗ " "Об общих принципах организации местного самоупра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ления в Российской Федерации"";</w:t>
            </w:r>
          </w:p>
          <w:p w:rsidR="00EA6F37" w:rsidRPr="00CA09A4" w:rsidRDefault="00EA6F37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закон   от 06.10.1999 №№ 184-ФЗ  ""Об общих принципах организации законодательных (представительных) и исполнительных органов государственной власти субъектов Российской Федерации""; </w:t>
            </w:r>
          </w:p>
          <w:p w:rsidR="00EA6F37" w:rsidRPr="00CA09A4" w:rsidRDefault="00EA6F37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Федеральный закон   от 29.12.2012 №№ 273-ФЗ  ""Об образовании в Российской Федерации"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CA09A4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CA09A4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F37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CA09A4" w:rsidRDefault="00EA6F37" w:rsidP="0011778C">
            <w:pPr>
              <w:pStyle w:val="ConsPlusNonformat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(наименование, номер и дата нормативного правового акта)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CA09A4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CA09A4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F37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CA09A4" w:rsidRDefault="00EA6F37" w:rsidP="00EA6F37">
            <w:pPr>
              <w:pStyle w:val="ConsPlusNonformat"/>
              <w:numPr>
                <w:ilvl w:val="1"/>
                <w:numId w:val="6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Порядок информирования потенциальных потребителей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CA09A4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CA09A4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6F37" w:rsidRPr="00CA09A4" w:rsidRDefault="00EA6F37" w:rsidP="00EA6F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73"/>
        <w:gridCol w:w="4394"/>
        <w:gridCol w:w="4253"/>
      </w:tblGrid>
      <w:tr w:rsidR="00EA6F37" w:rsidRPr="00CA09A4" w:rsidTr="0011778C">
        <w:tc>
          <w:tcPr>
            <w:tcW w:w="4173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394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A6F37" w:rsidRPr="00CA09A4" w:rsidTr="0011778C">
        <w:trPr>
          <w:trHeight w:val="212"/>
        </w:trPr>
        <w:tc>
          <w:tcPr>
            <w:tcW w:w="4173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EA6F37" w:rsidRPr="00CA09A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A6F37" w:rsidRPr="00CA09A4" w:rsidTr="0011778C">
        <w:trPr>
          <w:trHeight w:val="1226"/>
        </w:trPr>
        <w:tc>
          <w:tcPr>
            <w:tcW w:w="4173" w:type="dxa"/>
          </w:tcPr>
          <w:p w:rsidR="00EA6F37" w:rsidRPr="00CA09A4" w:rsidRDefault="00EA6F37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Интернет-сайт учредителя</w:t>
            </w:r>
          </w:p>
        </w:tc>
        <w:tc>
          <w:tcPr>
            <w:tcW w:w="4394" w:type="dxa"/>
          </w:tcPr>
          <w:p w:rsidR="00EA6F37" w:rsidRPr="00CA09A4" w:rsidRDefault="00EA6F37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результатов деятельности сист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образования по республике по обр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зовательным и трудовым траекториям выпускников</w:t>
            </w:r>
          </w:p>
        </w:tc>
        <w:tc>
          <w:tcPr>
            <w:tcW w:w="4253" w:type="dxa"/>
          </w:tcPr>
          <w:p w:rsidR="00EA6F37" w:rsidRPr="00CA09A4" w:rsidRDefault="00EA6F37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 По мере изменения</w:t>
            </w:r>
          </w:p>
        </w:tc>
      </w:tr>
      <w:tr w:rsidR="00EA6F37" w:rsidRPr="00CA09A4" w:rsidTr="0011778C">
        <w:tc>
          <w:tcPr>
            <w:tcW w:w="4173" w:type="dxa"/>
          </w:tcPr>
          <w:p w:rsidR="00EA6F37" w:rsidRPr="00CA09A4" w:rsidRDefault="00EA6F37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lastRenderedPageBreak/>
              <w:t>Информационные стенды</w:t>
            </w:r>
          </w:p>
        </w:tc>
        <w:tc>
          <w:tcPr>
            <w:tcW w:w="4394" w:type="dxa"/>
          </w:tcPr>
          <w:p w:rsidR="00EA6F37" w:rsidRPr="00CA09A4" w:rsidRDefault="00EA6F37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Официальные документы о деятельности учреждения</w:t>
            </w:r>
          </w:p>
        </w:tc>
        <w:tc>
          <w:tcPr>
            <w:tcW w:w="4253" w:type="dxa"/>
          </w:tcPr>
          <w:p w:rsidR="00EA6F37" w:rsidRPr="00CA09A4" w:rsidRDefault="00EA6F37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 мере изменения</w:t>
            </w:r>
          </w:p>
        </w:tc>
      </w:tr>
      <w:tr w:rsidR="00EA6F37" w:rsidRPr="00CA09A4" w:rsidTr="0011778C">
        <w:tc>
          <w:tcPr>
            <w:tcW w:w="4173" w:type="dxa"/>
          </w:tcPr>
          <w:p w:rsidR="00EA6F37" w:rsidRPr="00CA09A4" w:rsidRDefault="00EA6F37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Родительское собрание</w:t>
            </w:r>
          </w:p>
        </w:tc>
        <w:tc>
          <w:tcPr>
            <w:tcW w:w="4394" w:type="dxa"/>
          </w:tcPr>
          <w:p w:rsidR="00EA6F37" w:rsidRPr="00CA09A4" w:rsidRDefault="00EA6F37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Информация о результатах</w:t>
            </w:r>
          </w:p>
        </w:tc>
        <w:tc>
          <w:tcPr>
            <w:tcW w:w="4253" w:type="dxa"/>
          </w:tcPr>
          <w:p w:rsidR="00EA6F37" w:rsidRPr="00CA09A4" w:rsidRDefault="00EA6F37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плану-графику учреждения</w:t>
            </w:r>
          </w:p>
        </w:tc>
      </w:tr>
      <w:tr w:rsidR="00EA6F37" w:rsidRPr="00CA09A4" w:rsidTr="0011778C">
        <w:tc>
          <w:tcPr>
            <w:tcW w:w="4173" w:type="dxa"/>
          </w:tcPr>
          <w:p w:rsidR="00EA6F37" w:rsidRPr="00CA09A4" w:rsidRDefault="00EA6F37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Средства массовой информации: газ</w:t>
            </w:r>
            <w:r w:rsidRPr="00CA09A4">
              <w:rPr>
                <w:color w:val="000000"/>
                <w:sz w:val="24"/>
                <w:szCs w:val="24"/>
              </w:rPr>
              <w:t>е</w:t>
            </w:r>
            <w:r w:rsidRPr="00CA09A4">
              <w:rPr>
                <w:color w:val="000000"/>
                <w:sz w:val="24"/>
                <w:szCs w:val="24"/>
              </w:rPr>
              <w:t>ты, журналы и телевидение</w:t>
            </w:r>
          </w:p>
        </w:tc>
        <w:tc>
          <w:tcPr>
            <w:tcW w:w="4394" w:type="dxa"/>
          </w:tcPr>
          <w:p w:rsidR="00EA6F37" w:rsidRPr="00CA09A4" w:rsidRDefault="00EA6F37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Информация о результатах</w:t>
            </w:r>
          </w:p>
        </w:tc>
        <w:tc>
          <w:tcPr>
            <w:tcW w:w="4253" w:type="dxa"/>
          </w:tcPr>
          <w:p w:rsidR="00EA6F37" w:rsidRPr="00CA09A4" w:rsidRDefault="00EA6F37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</w:tbl>
    <w:p w:rsidR="00EA6F37" w:rsidRPr="00CA09A4" w:rsidRDefault="00EA6F37" w:rsidP="00EA6F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87235" w:rsidRDefault="00A87235" w:rsidP="00A87235">
      <w:pPr>
        <w:pStyle w:val="ConsPlusNormal"/>
        <w:rPr>
          <w:rFonts w:ascii="Times New Roman" w:hAnsi="Times New Roman" w:cs="Times New Roman"/>
        </w:rPr>
      </w:pPr>
    </w:p>
    <w:p w:rsidR="00A87235" w:rsidRDefault="00A87235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87235" w:rsidRDefault="00A87235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1778C" w:rsidRPr="007459A9" w:rsidRDefault="0011778C" w:rsidP="0011778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lastRenderedPageBreak/>
        <w:t>Часть 2. Прочие сведения о муниципальном задании &lt;</w:t>
      </w:r>
      <w:r w:rsidR="009C139F">
        <w:rPr>
          <w:rFonts w:ascii="Times New Roman" w:hAnsi="Times New Roman" w:cs="Times New Roman"/>
          <w:sz w:val="28"/>
          <w:szCs w:val="28"/>
        </w:rPr>
        <w:t>2</w:t>
      </w:r>
      <w:r w:rsidRPr="007459A9">
        <w:rPr>
          <w:rFonts w:ascii="Times New Roman" w:hAnsi="Times New Roman" w:cs="Times New Roman"/>
          <w:sz w:val="28"/>
          <w:szCs w:val="28"/>
        </w:rPr>
        <w:t>&gt;</w:t>
      </w:r>
    </w:p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5417"/>
        <w:gridCol w:w="267"/>
        <w:gridCol w:w="236"/>
      </w:tblGrid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10"/>
              </w:numPr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для досрочного прекращения выполнения муниципального задания </w:t>
            </w:r>
          </w:p>
          <w:p w:rsidR="0011778C" w:rsidRPr="007459A9" w:rsidRDefault="0011778C" w:rsidP="0011778C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604" w:type="dxa"/>
              <w:tblLook w:val="0000"/>
            </w:tblPr>
            <w:tblGrid>
              <w:gridCol w:w="8091"/>
              <w:gridCol w:w="6486"/>
            </w:tblGrid>
            <w:tr w:rsidR="0011778C" w:rsidRPr="004A4812" w:rsidTr="0011778C">
              <w:trPr>
                <w:trHeight w:val="552"/>
                <w:tblHeader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Основание для прекращения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Пункт, часть, статья и реквизиты нормативного правового акта</w:t>
                  </w: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Исключение государственной услуги (работы) из ведомственного перечня госуда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р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ственных услуг (работ)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Ликвидация учреждения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Порядок установленный гражданским  законодательством,  ч.10  ст.22 Федерального закона от 29.12.2012 № 273-ФЗ «Об образов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нии в Российской Федерации»</w:t>
                  </w: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Реорганизация учреждения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Порядок установленный гражданским  законодательством,  ч.10  ст.22 Федерального закона от 29.12.2012 № 273-ФЗ «Об образов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нии в Российской Федерации»</w:t>
                  </w:r>
                </w:p>
              </w:tc>
            </w:tr>
          </w:tbl>
          <w:p w:rsidR="0011778C" w:rsidRPr="009C139F" w:rsidRDefault="0011778C" w:rsidP="0011778C">
            <w:pPr>
              <w:pStyle w:val="ConsPlusNonformat"/>
              <w:numPr>
                <w:ilvl w:val="0"/>
                <w:numId w:val="10"/>
              </w:numPr>
              <w:tabs>
                <w:tab w:val="left" w:pos="39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" w:type="dxa"/>
            <w:vMerge w:val="restart"/>
            <w:tcBorders>
              <w:top w:val="nil"/>
              <w:left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Иная информация, необходимая для выполнения (контроля за выполнением) муниципального задания _______________________________________________________________________</w:t>
            </w:r>
          </w:p>
        </w:tc>
        <w:tc>
          <w:tcPr>
            <w:tcW w:w="267" w:type="dxa"/>
            <w:vMerge/>
            <w:tcBorders>
              <w:left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78C" w:rsidRPr="007459A9" w:rsidRDefault="0011778C" w:rsidP="0011778C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</w:t>
            </w:r>
          </w:p>
        </w:tc>
        <w:tc>
          <w:tcPr>
            <w:tcW w:w="267" w:type="dxa"/>
            <w:vMerge/>
            <w:tcBorders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Порядок контроля за выполнением муниципального задания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15" w:type="dxa"/>
        <w:tblInd w:w="630" w:type="dxa"/>
        <w:tblLayout w:type="fixed"/>
        <w:tblLook w:val="0000"/>
      </w:tblPr>
      <w:tblGrid>
        <w:gridCol w:w="4909"/>
        <w:gridCol w:w="4567"/>
        <w:gridCol w:w="5639"/>
      </w:tblGrid>
      <w:tr w:rsidR="0011778C" w:rsidRPr="004A4812" w:rsidTr="0011778C">
        <w:trPr>
          <w:trHeight w:val="583"/>
          <w:tblHeader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b/>
                <w:bCs/>
                <w:color w:val="000000"/>
                <w:sz w:val="22"/>
                <w:szCs w:val="22"/>
              </w:rPr>
              <w:t>Формы контроля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b/>
                <w:bCs/>
                <w:color w:val="000000"/>
                <w:sz w:val="22"/>
                <w:szCs w:val="22"/>
              </w:rPr>
              <w:t>Периодичность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sz w:val="22"/>
                <w:szCs w:val="22"/>
              </w:rPr>
              <w:t>Органы местного самоуправления, осуществляющие ко</w:t>
            </w:r>
            <w:r w:rsidRPr="004A4812">
              <w:rPr>
                <w:sz w:val="22"/>
                <w:szCs w:val="22"/>
              </w:rPr>
              <w:t>н</w:t>
            </w:r>
            <w:r w:rsidRPr="004A4812">
              <w:rPr>
                <w:sz w:val="22"/>
                <w:szCs w:val="22"/>
              </w:rPr>
              <w:t>троль за выполнением муниципального задания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Соблюдение порядка исполнения финансово-экономической дисциплины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2 года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Инвентаризация нефинансовых активов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год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Приемка готовности образовательного учреждения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год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Отчет о выполнении муниципального задания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квартал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</w:tbl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1778C" w:rsidRPr="007459A9" w:rsidRDefault="0011778C" w:rsidP="0011778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5417"/>
        <w:gridCol w:w="267"/>
        <w:gridCol w:w="236"/>
      </w:tblGrid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Требования к отчетности о выполнении муниципального задания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4.1. Периодичность представления отчетов о выполнении муниципального задания -Ежеквартальная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D2473A" w:rsidRDefault="0011778C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D2473A">
              <w:rPr>
                <w:rFonts w:ascii="Times New Roman" w:hAnsi="Times New Roman" w:cs="Times New Roman"/>
              </w:rPr>
              <w:lastRenderedPageBreak/>
              <w:t>4.2. Сроки представления отчетов о выполнении муниципального задания</w:t>
            </w:r>
          </w:p>
          <w:p w:rsidR="0011778C" w:rsidRPr="00D2473A" w:rsidRDefault="0011778C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D2473A">
              <w:rPr>
                <w:rFonts w:ascii="Times New Roman" w:hAnsi="Times New Roman" w:cs="Times New Roman"/>
              </w:rPr>
              <w:t>Ежеквартально (не позднее 20-го числа месяца, следующего за отчетным периодом).</w:t>
            </w:r>
          </w:p>
          <w:p w:rsidR="0011778C" w:rsidRPr="00D2473A" w:rsidRDefault="0011778C" w:rsidP="001177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2473A">
              <w:rPr>
                <w:rFonts w:ascii="Times New Roman" w:hAnsi="Times New Roman" w:cs="Times New Roman"/>
                <w:sz w:val="20"/>
              </w:rPr>
              <w:t>Ежегодно (не позднее 25-го числа месяца, следующего за отчетным периодом).</w:t>
            </w:r>
          </w:p>
          <w:p w:rsidR="0011778C" w:rsidRPr="006E105B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4.3. Иные требования к отчетности о выполнении муниципального задания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 xml:space="preserve">Одновременно с отчетом составляется </w:t>
            </w:r>
            <w:r w:rsidRPr="004A4812">
              <w:rPr>
                <w:b/>
                <w:color w:val="000000"/>
                <w:sz w:val="24"/>
                <w:szCs w:val="24"/>
              </w:rPr>
              <w:t>пояснительная записка</w:t>
            </w:r>
            <w:r w:rsidRPr="004A4812">
              <w:rPr>
                <w:color w:val="000000"/>
                <w:sz w:val="24"/>
                <w:szCs w:val="24"/>
              </w:rPr>
              <w:t>, содержащая: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>- выводы о степени достижения плановых значений показателей качества (объема) муниципальных услуг, непосредственного и конечного резул</w:t>
            </w:r>
            <w:r w:rsidRPr="004A4812">
              <w:rPr>
                <w:color w:val="000000"/>
                <w:sz w:val="24"/>
                <w:szCs w:val="24"/>
              </w:rPr>
              <w:t>ь</w:t>
            </w:r>
            <w:r w:rsidRPr="004A4812">
              <w:rPr>
                <w:color w:val="000000"/>
                <w:sz w:val="24"/>
                <w:szCs w:val="24"/>
              </w:rPr>
              <w:t>тата оказания муниципальных услуг;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>- предложения необходимых мер по обеспечению достижения плановых значений показателей качества (объема) муниципальных услуг, непосре</w:t>
            </w:r>
            <w:r w:rsidRPr="004A4812">
              <w:rPr>
                <w:color w:val="000000"/>
                <w:sz w:val="24"/>
                <w:szCs w:val="24"/>
              </w:rPr>
              <w:t>д</w:t>
            </w:r>
            <w:r w:rsidRPr="004A4812">
              <w:rPr>
                <w:color w:val="000000"/>
                <w:sz w:val="24"/>
                <w:szCs w:val="24"/>
              </w:rPr>
              <w:t>ственного и конечного результата оказания муниципальных услуг в очередном году и плановом периоде;</w:t>
            </w:r>
          </w:p>
          <w:p w:rsidR="0011778C" w:rsidRPr="004A4812" w:rsidRDefault="0011778C" w:rsidP="001177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предложения о возможных изменениях значений плановых показателей качества (объема) муниципальных услуг, непосредственного и конечного результатов оказания муниципальных услуг с обоснованием каждого предложения. Источниками данных для подготовки отчета являются свед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статистической, бухгалтерской и иной официальной отчетности (официальных документов), а также результаты проведения управлением о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разования контрольных мероприятий, представленные в актах проведения контрольных мероприятий.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4A4812" w:rsidTr="0011778C">
        <w:trPr>
          <w:trHeight w:val="2258"/>
        </w:trPr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numPr>
                <w:ilvl w:val="0"/>
                <w:numId w:val="10"/>
              </w:numPr>
              <w:pBdr>
                <w:bottom w:val="single" w:sz="12" w:space="1" w:color="auto"/>
              </w:pBd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Иные показатели, связанные с выполнением муниципального задания &lt;6&gt;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составляется для конкретного учреждения, его выполнение является обязательным.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признается выполненным при выполнении показателей оценки выполнения муниципального задания на 95 проце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тов и выше.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При формировании муниципального задания применяются справочники, реестры и классификаторы, используемые в государственной инте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рированной информационной системе управления общественными финансами "Электронный бюджет".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формируется в процессе формирования районного бюджета на очередной финансовый год и плановый период и у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верждается не позднее пятнадцати рабочих дней со дня утверждения районного бюджета в отношении</w:t>
            </w:r>
          </w:p>
          <w:p w:rsidR="0011778C" w:rsidRPr="004A4812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&lt;1&gt; 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</w:t>
      </w:r>
      <w:r w:rsidRPr="004A4812">
        <w:rPr>
          <w:rFonts w:ascii="Times New Roman" w:hAnsi="Times New Roman" w:cs="Times New Roman"/>
          <w:sz w:val="18"/>
          <w:szCs w:val="18"/>
        </w:rPr>
        <w:t>з</w:t>
      </w:r>
      <w:r w:rsidRPr="004A4812">
        <w:rPr>
          <w:rFonts w:ascii="Times New Roman" w:hAnsi="Times New Roman" w:cs="Times New Roman"/>
          <w:sz w:val="18"/>
          <w:szCs w:val="18"/>
        </w:rPr>
        <w:t>дельно по каждой из муниципальных услуг с указанием порядкового номера раздела.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&lt;2&gt; Заполняется при установлении показателей, характеризующих качество муниципальной услуги, в ведомственном перечне муниципальных услуг и работ, оказываемых и выполняемых мун</w:t>
      </w:r>
      <w:r w:rsidRPr="004A4812">
        <w:rPr>
          <w:rFonts w:ascii="Times New Roman" w:hAnsi="Times New Roman" w:cs="Times New Roman"/>
          <w:sz w:val="18"/>
          <w:szCs w:val="18"/>
        </w:rPr>
        <w:t>и</w:t>
      </w:r>
      <w:r w:rsidRPr="004A4812">
        <w:rPr>
          <w:rFonts w:ascii="Times New Roman" w:hAnsi="Times New Roman" w:cs="Times New Roman"/>
          <w:sz w:val="18"/>
          <w:szCs w:val="18"/>
        </w:rPr>
        <w:t xml:space="preserve">ципальными учреждениями в качестве основных видов деятельности. 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&lt;3&gt; 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</w:t>
      </w:r>
      <w:r w:rsidRPr="004A4812">
        <w:rPr>
          <w:rFonts w:ascii="Times New Roman" w:hAnsi="Times New Roman" w:cs="Times New Roman"/>
          <w:sz w:val="18"/>
          <w:szCs w:val="18"/>
        </w:rPr>
        <w:t>ж</w:t>
      </w:r>
      <w:r w:rsidRPr="004A4812">
        <w:rPr>
          <w:rFonts w:ascii="Times New Roman" w:hAnsi="Times New Roman" w:cs="Times New Roman"/>
          <w:sz w:val="18"/>
          <w:szCs w:val="18"/>
        </w:rPr>
        <w:t>дой из работ с указанием порядкового номера раздела.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&lt;4&gt; Заполняется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&lt;5&gt; Заполняется в целом по муниципальному заданию.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&lt;6&gt; В числе иных показателей может быть указано допустимое (возможное) отклонение от выполнения муниципального задания, в пределах которого оно считается выполненным, при принятии органом, осуществляющим функции и полномочия учредителя муниципальных бюджетных или автономных учреждений, главным распорядителем средств бюджета Амурского муниципального района, в ведении которого находятся муниципальные казенные учреждения, решения об установлении общего допустимого (возможного) отклонения от выполнения муниципального задания, в пределахкот</w:t>
      </w:r>
      <w:r w:rsidRPr="004A4812">
        <w:rPr>
          <w:rFonts w:ascii="Times New Roman" w:hAnsi="Times New Roman" w:cs="Times New Roman"/>
          <w:sz w:val="18"/>
          <w:szCs w:val="18"/>
        </w:rPr>
        <w:t>о</w:t>
      </w:r>
      <w:r w:rsidRPr="004A4812">
        <w:rPr>
          <w:rFonts w:ascii="Times New Roman" w:hAnsi="Times New Roman" w:cs="Times New Roman"/>
          <w:sz w:val="18"/>
          <w:szCs w:val="18"/>
        </w:rPr>
        <w:t>ого оно считается выполненным (в процентах).</w:t>
      </w:r>
    </w:p>
    <w:p w:rsidR="0011778C" w:rsidRPr="007459A9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7235" w:rsidRDefault="00A87235" w:rsidP="00A8723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00157" w:rsidRDefault="00200157" w:rsidP="007D7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319B0" w:rsidRDefault="008319B0" w:rsidP="007D7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7D7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319B0" w:rsidRDefault="008319B0" w:rsidP="008319B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Раздел </w:t>
      </w:r>
      <w:r w:rsidR="00EA6F37">
        <w:rPr>
          <w:rFonts w:ascii="Times New Roman" w:hAnsi="Times New Roman" w:cs="Times New Roman"/>
          <w:sz w:val="28"/>
          <w:szCs w:val="28"/>
        </w:rPr>
        <w:t>3</w:t>
      </w:r>
    </w:p>
    <w:p w:rsidR="00EA6F37" w:rsidRDefault="00EA6F37" w:rsidP="008319B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EA6F37" w:rsidRPr="00592660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EA6F37" w:rsidRDefault="00EA6F37" w:rsidP="0011778C">
            <w:pPr>
              <w:pStyle w:val="ConsPlusNonformat"/>
              <w:numPr>
                <w:ilvl w:val="0"/>
                <w:numId w:val="2"/>
              </w:numPr>
              <w:tabs>
                <w:tab w:val="left" w:pos="39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</w:t>
            </w:r>
          </w:p>
          <w:p w:rsidR="00EA6F37" w:rsidRPr="005D5BC4" w:rsidRDefault="00EA6F37" w:rsidP="0011778C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5B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Реализация основных общеобразовательных программ дошкольного образования </w:t>
            </w:r>
          </w:p>
          <w:p w:rsidR="00EA6F37" w:rsidRPr="00592660" w:rsidRDefault="00EA6F37" w:rsidP="0011778C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A6F37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номер по базовому</w:t>
            </w:r>
          </w:p>
          <w:p w:rsidR="00EA6F37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EA6F37" w:rsidRPr="00592660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EA6F37" w:rsidRPr="00592660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</w:t>
            </w:r>
            <w:r w:rsidR="001177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</w:tr>
      <w:tr w:rsidR="00EA6F37" w:rsidRPr="00592660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EA6F37" w:rsidRDefault="00EA6F37" w:rsidP="0011778C">
            <w:pPr>
              <w:pStyle w:val="ConsPlusNonformat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Категории потребителей работы</w:t>
            </w:r>
          </w:p>
          <w:p w:rsidR="00EA6F37" w:rsidRPr="005D5BC4" w:rsidRDefault="00EA6F37" w:rsidP="00EA6F3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5B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Физические лица 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EA6F37" w:rsidRPr="00592660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EA6F37" w:rsidRPr="00592660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6F37" w:rsidRPr="00592660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592660" w:rsidRDefault="00EA6F37" w:rsidP="0011778C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EA6F37" w:rsidRPr="00592660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A6F37" w:rsidRPr="00592660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6F37" w:rsidRPr="00592660" w:rsidTr="0011778C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6F37" w:rsidRPr="00592660" w:rsidRDefault="00EA6F37" w:rsidP="00EA6F37">
            <w:pPr>
              <w:pStyle w:val="ConsPlusNonformat"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и (или) качество муниципальной услуги</w:t>
            </w:r>
          </w:p>
        </w:tc>
      </w:tr>
      <w:tr w:rsidR="00EA6F37" w:rsidRPr="00592660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592660" w:rsidRDefault="00EA6F37" w:rsidP="00EA6F37">
            <w:pPr>
              <w:pStyle w:val="ConsPlusNonformat"/>
              <w:numPr>
                <w:ilvl w:val="1"/>
                <w:numId w:val="3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качество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592660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592660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6F37" w:rsidRDefault="00EA6F37" w:rsidP="00EA6F3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964"/>
        <w:gridCol w:w="964"/>
        <w:gridCol w:w="964"/>
        <w:gridCol w:w="964"/>
        <w:gridCol w:w="969"/>
        <w:gridCol w:w="2268"/>
        <w:gridCol w:w="851"/>
        <w:gridCol w:w="624"/>
        <w:gridCol w:w="1076"/>
        <w:gridCol w:w="992"/>
        <w:gridCol w:w="1134"/>
        <w:gridCol w:w="1418"/>
        <w:gridCol w:w="1134"/>
      </w:tblGrid>
      <w:tr w:rsidR="00EA6F37" w:rsidRPr="005D5BC4" w:rsidTr="0011778C">
        <w:tc>
          <w:tcPr>
            <w:tcW w:w="1474" w:type="dxa"/>
            <w:vMerge w:val="restart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Уникальный номер ре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стровой 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зующий содержание раб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Показатель, х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рактеризующий условия (формы) выполнения р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9497" w:type="dxa"/>
            <w:gridSpan w:val="8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работы</w:t>
            </w:r>
          </w:p>
        </w:tc>
      </w:tr>
      <w:tr w:rsidR="00EA6F37" w:rsidRPr="005D5BC4" w:rsidTr="0011778C">
        <w:tc>
          <w:tcPr>
            <w:tcW w:w="1474" w:type="dxa"/>
            <w:vMerge/>
            <w:vAlign w:val="center"/>
          </w:tcPr>
          <w:p w:rsidR="00EA6F37" w:rsidRPr="005D5BC4" w:rsidRDefault="00EA6F37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EA6F37" w:rsidRPr="005D5BC4" w:rsidRDefault="00EA6F37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EA6F37" w:rsidRPr="005D5BC4" w:rsidRDefault="00EA6F37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наименование пок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зателя</w:t>
            </w:r>
          </w:p>
        </w:tc>
        <w:tc>
          <w:tcPr>
            <w:tcW w:w="1475" w:type="dxa"/>
            <w:gridSpan w:val="2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 xml:space="preserve">мерения по </w:t>
            </w:r>
            <w:hyperlink r:id="rId13" w:history="1">
              <w:r w:rsidRPr="005D5BC4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076" w:type="dxa"/>
            <w:vMerge w:val="restart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утве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ждено в муниц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пальном задании на год</w:t>
            </w:r>
          </w:p>
        </w:tc>
        <w:tc>
          <w:tcPr>
            <w:tcW w:w="992" w:type="dxa"/>
            <w:vMerge w:val="restart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испо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нено на отче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ную д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1134" w:type="dxa"/>
            <w:vMerge w:val="restart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допуст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мое (во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можное) отклон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418" w:type="dxa"/>
            <w:vMerge w:val="restart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отклонение, превыша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щее допу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тимое (во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можное) значение</w:t>
            </w:r>
          </w:p>
        </w:tc>
        <w:tc>
          <w:tcPr>
            <w:tcW w:w="1134" w:type="dxa"/>
            <w:vMerge w:val="restart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причина отклон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EA6F37" w:rsidRPr="005D5BC4" w:rsidTr="0011778C">
        <w:tc>
          <w:tcPr>
            <w:tcW w:w="1474" w:type="dxa"/>
            <w:vMerge/>
          </w:tcPr>
          <w:p w:rsidR="00EA6F37" w:rsidRPr="005D5BC4" w:rsidRDefault="00EA6F37" w:rsidP="0011778C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9" w:type="dxa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те-ля)</w:t>
            </w:r>
          </w:p>
        </w:tc>
        <w:tc>
          <w:tcPr>
            <w:tcW w:w="2268" w:type="dxa"/>
            <w:vMerge/>
            <w:vAlign w:val="center"/>
          </w:tcPr>
          <w:p w:rsidR="00EA6F37" w:rsidRPr="005D5BC4" w:rsidRDefault="00EA6F37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624" w:type="dxa"/>
            <w:vAlign w:val="center"/>
          </w:tcPr>
          <w:p w:rsidR="00EA6F37" w:rsidRPr="005D5BC4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076" w:type="dxa"/>
            <w:vMerge/>
          </w:tcPr>
          <w:p w:rsidR="00EA6F37" w:rsidRPr="005D5BC4" w:rsidRDefault="00EA6F37" w:rsidP="0011778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A6F37" w:rsidRPr="005D5BC4" w:rsidRDefault="00EA6F37" w:rsidP="0011778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A6F37" w:rsidRPr="005D5BC4" w:rsidRDefault="00EA6F37" w:rsidP="0011778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A6F37" w:rsidRPr="005D5BC4" w:rsidRDefault="00EA6F37" w:rsidP="0011778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A6F37" w:rsidRPr="005D5BC4" w:rsidRDefault="00EA6F37" w:rsidP="0011778C">
            <w:pPr>
              <w:rPr>
                <w:sz w:val="24"/>
                <w:szCs w:val="24"/>
              </w:rPr>
            </w:pPr>
          </w:p>
        </w:tc>
      </w:tr>
      <w:tr w:rsidR="00EA6F37" w:rsidTr="0011778C">
        <w:tc>
          <w:tcPr>
            <w:tcW w:w="1474" w:type="dxa"/>
          </w:tcPr>
          <w:p w:rsidR="00EA6F37" w:rsidRPr="007D7657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</w:tcPr>
          <w:p w:rsidR="00EA6F37" w:rsidRPr="007D7657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4" w:type="dxa"/>
          </w:tcPr>
          <w:p w:rsidR="00EA6F37" w:rsidRPr="007D7657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4" w:type="dxa"/>
          </w:tcPr>
          <w:p w:rsidR="00EA6F37" w:rsidRPr="007D7657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4" w:type="dxa"/>
          </w:tcPr>
          <w:p w:rsidR="00EA6F37" w:rsidRPr="007D7657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9" w:type="dxa"/>
          </w:tcPr>
          <w:p w:rsidR="00EA6F37" w:rsidRPr="007D7657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</w:tcPr>
          <w:p w:rsidR="00EA6F37" w:rsidRPr="007D7657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EA6F37" w:rsidRPr="007D7657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</w:tcPr>
          <w:p w:rsidR="00EA6F37" w:rsidRPr="007D7657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76" w:type="dxa"/>
          </w:tcPr>
          <w:p w:rsidR="00EA6F37" w:rsidRPr="007D7657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EA6F37" w:rsidRPr="007D7657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EA6F37" w:rsidRPr="007D7657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</w:tcPr>
          <w:p w:rsidR="00EA6F37" w:rsidRPr="007D7657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EA6F37" w:rsidRPr="007D7657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14</w:t>
            </w:r>
          </w:p>
        </w:tc>
      </w:tr>
      <w:tr w:rsidR="00EA6F37" w:rsidRPr="00200157" w:rsidTr="0011778C">
        <w:tc>
          <w:tcPr>
            <w:tcW w:w="1474" w:type="dxa"/>
            <w:vMerge w:val="restart"/>
          </w:tcPr>
          <w:p w:rsidR="00EA6F37" w:rsidRPr="00200157" w:rsidRDefault="0011778C" w:rsidP="0011778C">
            <w:pPr>
              <w:pStyle w:val="a9"/>
              <w:rPr>
                <w:sz w:val="24"/>
                <w:szCs w:val="24"/>
              </w:rPr>
            </w:pPr>
            <w:r>
              <w:t>11784000100400301006100</w:t>
            </w:r>
          </w:p>
        </w:tc>
        <w:tc>
          <w:tcPr>
            <w:tcW w:w="964" w:type="dxa"/>
            <w:vMerge w:val="restart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адапт</w:t>
            </w:r>
            <w:r w:rsidRPr="00200157">
              <w:rPr>
                <w:sz w:val="24"/>
                <w:szCs w:val="24"/>
              </w:rPr>
              <w:t>и</w:t>
            </w:r>
            <w:r w:rsidRPr="00200157">
              <w:rPr>
                <w:sz w:val="24"/>
                <w:szCs w:val="24"/>
              </w:rPr>
              <w:t>рова</w:t>
            </w:r>
            <w:r w:rsidRPr="00200157">
              <w:rPr>
                <w:sz w:val="24"/>
                <w:szCs w:val="24"/>
              </w:rPr>
              <w:t>н</w:t>
            </w:r>
            <w:r w:rsidRPr="00200157">
              <w:rPr>
                <w:sz w:val="24"/>
                <w:szCs w:val="24"/>
              </w:rPr>
              <w:t>ная о</w:t>
            </w:r>
            <w:r w:rsidRPr="00200157">
              <w:rPr>
                <w:sz w:val="24"/>
                <w:szCs w:val="24"/>
              </w:rPr>
              <w:t>б</w:t>
            </w:r>
            <w:r w:rsidRPr="00200157">
              <w:rPr>
                <w:sz w:val="24"/>
                <w:szCs w:val="24"/>
              </w:rPr>
              <w:t>разов</w:t>
            </w:r>
            <w:r w:rsidRPr="00200157">
              <w:rPr>
                <w:sz w:val="24"/>
                <w:szCs w:val="24"/>
              </w:rPr>
              <w:t>а</w:t>
            </w:r>
            <w:r w:rsidRPr="00200157">
              <w:rPr>
                <w:sz w:val="24"/>
                <w:szCs w:val="24"/>
              </w:rPr>
              <w:t>тельная пр</w:t>
            </w:r>
            <w:r w:rsidRPr="00200157">
              <w:rPr>
                <w:sz w:val="24"/>
                <w:szCs w:val="24"/>
              </w:rPr>
              <w:t>о</w:t>
            </w:r>
            <w:r w:rsidRPr="00200157">
              <w:rPr>
                <w:sz w:val="24"/>
                <w:szCs w:val="24"/>
              </w:rPr>
              <w:t>грамма</w:t>
            </w:r>
          </w:p>
        </w:tc>
        <w:tc>
          <w:tcPr>
            <w:tcW w:w="964" w:type="dxa"/>
            <w:vMerge w:val="restart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об</w:t>
            </w:r>
            <w:r w:rsidRPr="00200157">
              <w:rPr>
                <w:sz w:val="24"/>
                <w:szCs w:val="24"/>
              </w:rPr>
              <w:t>у</w:t>
            </w:r>
            <w:r w:rsidRPr="00200157">
              <w:rPr>
                <w:sz w:val="24"/>
                <w:szCs w:val="24"/>
              </w:rPr>
              <w:t>ча</w:t>
            </w:r>
            <w:r w:rsidRPr="00200157">
              <w:rPr>
                <w:sz w:val="24"/>
                <w:szCs w:val="24"/>
              </w:rPr>
              <w:t>ю</w:t>
            </w:r>
            <w:r w:rsidRPr="00200157">
              <w:rPr>
                <w:sz w:val="24"/>
                <w:szCs w:val="24"/>
              </w:rPr>
              <w:t>щиеся с огран</w:t>
            </w:r>
            <w:r w:rsidRPr="00200157">
              <w:rPr>
                <w:sz w:val="24"/>
                <w:szCs w:val="24"/>
              </w:rPr>
              <w:t>и</w:t>
            </w:r>
            <w:r w:rsidRPr="00200157">
              <w:rPr>
                <w:sz w:val="24"/>
                <w:szCs w:val="24"/>
              </w:rPr>
              <w:t>ченн</w:t>
            </w:r>
            <w:r w:rsidRPr="00200157">
              <w:rPr>
                <w:sz w:val="24"/>
                <w:szCs w:val="24"/>
              </w:rPr>
              <w:t>ы</w:t>
            </w:r>
            <w:r w:rsidRPr="00200157">
              <w:rPr>
                <w:sz w:val="24"/>
                <w:szCs w:val="24"/>
              </w:rPr>
              <w:t>ми во</w:t>
            </w:r>
            <w:r w:rsidRPr="00200157">
              <w:rPr>
                <w:sz w:val="24"/>
                <w:szCs w:val="24"/>
              </w:rPr>
              <w:t>з</w:t>
            </w:r>
            <w:r w:rsidRPr="00200157">
              <w:rPr>
                <w:sz w:val="24"/>
                <w:szCs w:val="24"/>
              </w:rPr>
              <w:t>можн</w:t>
            </w:r>
            <w:r w:rsidRPr="00200157">
              <w:rPr>
                <w:sz w:val="24"/>
                <w:szCs w:val="24"/>
              </w:rPr>
              <w:t>о</w:t>
            </w:r>
            <w:r w:rsidRPr="00200157">
              <w:rPr>
                <w:sz w:val="24"/>
                <w:szCs w:val="24"/>
              </w:rPr>
              <w:t>стями здор</w:t>
            </w:r>
            <w:r w:rsidRPr="00200157">
              <w:rPr>
                <w:sz w:val="24"/>
                <w:szCs w:val="24"/>
              </w:rPr>
              <w:t>о</w:t>
            </w:r>
            <w:r w:rsidRPr="00200157">
              <w:rPr>
                <w:sz w:val="24"/>
                <w:szCs w:val="24"/>
              </w:rPr>
              <w:t xml:space="preserve">вья </w:t>
            </w:r>
            <w:r w:rsidRPr="00200157">
              <w:rPr>
                <w:sz w:val="24"/>
                <w:szCs w:val="24"/>
              </w:rPr>
              <w:lastRenderedPageBreak/>
              <w:t>(ОВЗ)</w:t>
            </w:r>
          </w:p>
        </w:tc>
        <w:tc>
          <w:tcPr>
            <w:tcW w:w="964" w:type="dxa"/>
            <w:vMerge w:val="restart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lastRenderedPageBreak/>
              <w:t>От 3 до 7 лет</w:t>
            </w:r>
          </w:p>
        </w:tc>
        <w:tc>
          <w:tcPr>
            <w:tcW w:w="964" w:type="dxa"/>
            <w:vMerge w:val="restart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969" w:type="dxa"/>
            <w:vMerge w:val="restart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Качество подгото</w:t>
            </w:r>
            <w:r w:rsidRPr="00200157">
              <w:rPr>
                <w:sz w:val="24"/>
                <w:szCs w:val="24"/>
              </w:rPr>
              <w:t>в</w:t>
            </w:r>
            <w:r w:rsidRPr="00200157">
              <w:rPr>
                <w:sz w:val="24"/>
                <w:szCs w:val="24"/>
              </w:rPr>
              <w:t>ки воспитанников образовательного учреждения к об</w:t>
            </w:r>
            <w:r w:rsidRPr="00200157">
              <w:rPr>
                <w:sz w:val="24"/>
                <w:szCs w:val="24"/>
              </w:rPr>
              <w:t>у</w:t>
            </w:r>
            <w:r w:rsidRPr="00200157">
              <w:rPr>
                <w:sz w:val="24"/>
                <w:szCs w:val="24"/>
              </w:rPr>
              <w:t>чению в школе</w:t>
            </w:r>
          </w:p>
        </w:tc>
        <w:tc>
          <w:tcPr>
            <w:tcW w:w="851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Пр</w:t>
            </w:r>
            <w:r w:rsidRPr="00200157">
              <w:rPr>
                <w:sz w:val="24"/>
                <w:szCs w:val="24"/>
              </w:rPr>
              <w:t>о</w:t>
            </w:r>
            <w:r w:rsidRPr="00200157">
              <w:rPr>
                <w:sz w:val="24"/>
                <w:szCs w:val="24"/>
              </w:rPr>
              <w:t xml:space="preserve">цент </w:t>
            </w:r>
          </w:p>
        </w:tc>
        <w:tc>
          <w:tcPr>
            <w:tcW w:w="624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001</w:t>
            </w:r>
          </w:p>
        </w:tc>
        <w:tc>
          <w:tcPr>
            <w:tcW w:w="1076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134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</w:tr>
      <w:tr w:rsidR="00EA6F37" w:rsidRPr="00200157" w:rsidTr="0011778C">
        <w:tc>
          <w:tcPr>
            <w:tcW w:w="1474" w:type="dxa"/>
            <w:vMerge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Оптимальная уко</w:t>
            </w:r>
            <w:r w:rsidRPr="00200157">
              <w:rPr>
                <w:sz w:val="24"/>
                <w:szCs w:val="24"/>
              </w:rPr>
              <w:t>м</w:t>
            </w:r>
            <w:r w:rsidRPr="00200157">
              <w:rPr>
                <w:sz w:val="24"/>
                <w:szCs w:val="24"/>
              </w:rPr>
              <w:t>плектованность у</w:t>
            </w:r>
            <w:r w:rsidRPr="00200157">
              <w:rPr>
                <w:sz w:val="24"/>
                <w:szCs w:val="24"/>
              </w:rPr>
              <w:t>ч</w:t>
            </w:r>
            <w:r w:rsidRPr="00200157">
              <w:rPr>
                <w:sz w:val="24"/>
                <w:szCs w:val="24"/>
              </w:rPr>
              <w:t>реждения квалиф</w:t>
            </w:r>
            <w:r w:rsidRPr="00200157">
              <w:rPr>
                <w:sz w:val="24"/>
                <w:szCs w:val="24"/>
              </w:rPr>
              <w:t>и</w:t>
            </w:r>
            <w:r w:rsidRPr="00200157">
              <w:rPr>
                <w:sz w:val="24"/>
                <w:szCs w:val="24"/>
              </w:rPr>
              <w:t>цированными пед</w:t>
            </w:r>
            <w:r w:rsidRPr="00200157">
              <w:rPr>
                <w:sz w:val="24"/>
                <w:szCs w:val="24"/>
              </w:rPr>
              <w:t>а</w:t>
            </w:r>
            <w:r w:rsidRPr="00200157">
              <w:rPr>
                <w:sz w:val="24"/>
                <w:szCs w:val="24"/>
              </w:rPr>
              <w:t>гогическими кадр</w:t>
            </w:r>
            <w:r w:rsidRPr="00200157">
              <w:rPr>
                <w:sz w:val="24"/>
                <w:szCs w:val="24"/>
              </w:rPr>
              <w:t>а</w:t>
            </w:r>
            <w:r w:rsidRPr="00200157">
              <w:rPr>
                <w:sz w:val="24"/>
                <w:szCs w:val="24"/>
              </w:rPr>
              <w:lastRenderedPageBreak/>
              <w:t>ми</w:t>
            </w:r>
          </w:p>
        </w:tc>
        <w:tc>
          <w:tcPr>
            <w:tcW w:w="851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lastRenderedPageBreak/>
              <w:t>Пр</w:t>
            </w:r>
            <w:r w:rsidRPr="00200157">
              <w:rPr>
                <w:sz w:val="24"/>
                <w:szCs w:val="24"/>
              </w:rPr>
              <w:t>о</w:t>
            </w:r>
            <w:r w:rsidRPr="00200157">
              <w:rPr>
                <w:sz w:val="24"/>
                <w:szCs w:val="24"/>
              </w:rPr>
              <w:t xml:space="preserve">цент </w:t>
            </w:r>
          </w:p>
        </w:tc>
        <w:tc>
          <w:tcPr>
            <w:tcW w:w="624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002</w:t>
            </w:r>
          </w:p>
        </w:tc>
        <w:tc>
          <w:tcPr>
            <w:tcW w:w="1076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EA6F37" w:rsidRPr="00200157" w:rsidRDefault="009125B9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</w:tr>
      <w:tr w:rsidR="00EA6F37" w:rsidRPr="00200157" w:rsidTr="0011778C">
        <w:tc>
          <w:tcPr>
            <w:tcW w:w="1474" w:type="dxa"/>
            <w:vMerge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Удовлетворенность родителей (зако</w:t>
            </w:r>
            <w:r w:rsidRPr="00200157">
              <w:rPr>
                <w:sz w:val="24"/>
                <w:szCs w:val="24"/>
              </w:rPr>
              <w:t>н</w:t>
            </w:r>
            <w:r w:rsidRPr="00200157">
              <w:rPr>
                <w:sz w:val="24"/>
                <w:szCs w:val="24"/>
              </w:rPr>
              <w:t>ных представит</w:t>
            </w:r>
            <w:r w:rsidRPr="00200157">
              <w:rPr>
                <w:sz w:val="24"/>
                <w:szCs w:val="24"/>
              </w:rPr>
              <w:t>е</w:t>
            </w:r>
            <w:r w:rsidRPr="00200157">
              <w:rPr>
                <w:sz w:val="24"/>
                <w:szCs w:val="24"/>
              </w:rPr>
              <w:t>лей) качеством и доступностью усл</w:t>
            </w:r>
            <w:r w:rsidRPr="00200157">
              <w:rPr>
                <w:sz w:val="24"/>
                <w:szCs w:val="24"/>
              </w:rPr>
              <w:t>у</w:t>
            </w:r>
            <w:r w:rsidRPr="00200157">
              <w:rPr>
                <w:sz w:val="24"/>
                <w:szCs w:val="24"/>
              </w:rPr>
              <w:t>ги (% от числа о</w:t>
            </w:r>
            <w:r w:rsidRPr="00200157">
              <w:rPr>
                <w:sz w:val="24"/>
                <w:szCs w:val="24"/>
              </w:rPr>
              <w:t>п</w:t>
            </w:r>
            <w:r w:rsidRPr="00200157">
              <w:rPr>
                <w:sz w:val="24"/>
                <w:szCs w:val="24"/>
              </w:rPr>
              <w:t>рошенных)</w:t>
            </w:r>
          </w:p>
        </w:tc>
        <w:tc>
          <w:tcPr>
            <w:tcW w:w="851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Пр</w:t>
            </w:r>
            <w:r w:rsidRPr="00200157">
              <w:rPr>
                <w:sz w:val="24"/>
                <w:szCs w:val="24"/>
              </w:rPr>
              <w:t>о</w:t>
            </w:r>
            <w:r w:rsidRPr="00200157">
              <w:rPr>
                <w:sz w:val="24"/>
                <w:szCs w:val="24"/>
              </w:rPr>
              <w:t xml:space="preserve">цент </w:t>
            </w:r>
          </w:p>
        </w:tc>
        <w:tc>
          <w:tcPr>
            <w:tcW w:w="624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003</w:t>
            </w:r>
          </w:p>
        </w:tc>
        <w:tc>
          <w:tcPr>
            <w:tcW w:w="1076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85</w:t>
            </w:r>
          </w:p>
        </w:tc>
        <w:tc>
          <w:tcPr>
            <w:tcW w:w="992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134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</w:tr>
    </w:tbl>
    <w:p w:rsidR="00EA6F37" w:rsidRPr="00200157" w:rsidRDefault="00EA6F37" w:rsidP="00EA6F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EA6F37" w:rsidRPr="00592660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592660" w:rsidRDefault="00EA6F37" w:rsidP="00D70BB2">
            <w:pPr>
              <w:pStyle w:val="ConsPlusNonformat"/>
              <w:numPr>
                <w:ilvl w:val="1"/>
                <w:numId w:val="3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Показатели, характеризующие объем </w:t>
            </w:r>
            <w:r w:rsidR="00D70BB2">
              <w:rPr>
                <w:rFonts w:ascii="Times New Roman" w:hAnsi="Times New Roman" w:cs="Times New Roman"/>
                <w:sz w:val="28"/>
                <w:szCs w:val="28"/>
              </w:rPr>
              <w:t>муниципальной услуги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592660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EA6F37" w:rsidRPr="00592660" w:rsidRDefault="00EA6F37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6F37" w:rsidRDefault="00EA6F37" w:rsidP="00EA6F37">
      <w:pPr>
        <w:pStyle w:val="ConsPlusNormal"/>
        <w:rPr>
          <w:rFonts w:ascii="Times New Roman" w:hAnsi="Times New Roman" w:cs="Times New Roman"/>
        </w:rPr>
      </w:pPr>
    </w:p>
    <w:tbl>
      <w:tblPr>
        <w:tblW w:w="15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1140"/>
        <w:gridCol w:w="1134"/>
        <w:gridCol w:w="1134"/>
        <w:gridCol w:w="964"/>
        <w:gridCol w:w="969"/>
        <w:gridCol w:w="1985"/>
        <w:gridCol w:w="851"/>
        <w:gridCol w:w="567"/>
        <w:gridCol w:w="1134"/>
        <w:gridCol w:w="992"/>
        <w:gridCol w:w="1134"/>
        <w:gridCol w:w="1418"/>
        <w:gridCol w:w="1020"/>
      </w:tblGrid>
      <w:tr w:rsidR="00EA6F37" w:rsidRPr="00CE387D" w:rsidTr="0011778C">
        <w:tc>
          <w:tcPr>
            <w:tcW w:w="1474" w:type="dxa"/>
            <w:vMerge w:val="restart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Уникальный номер ре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стровой 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писи</w:t>
            </w:r>
          </w:p>
        </w:tc>
        <w:tc>
          <w:tcPr>
            <w:tcW w:w="3408" w:type="dxa"/>
            <w:gridSpan w:val="3"/>
            <w:vMerge w:val="restart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Показатель, х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рактеризующий условия (формы) выполнения р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9101" w:type="dxa"/>
            <w:gridSpan w:val="8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Показатель объема работы</w:t>
            </w:r>
          </w:p>
        </w:tc>
      </w:tr>
      <w:tr w:rsidR="00EA6F37" w:rsidRPr="00CE387D" w:rsidTr="0011778C">
        <w:tc>
          <w:tcPr>
            <w:tcW w:w="1474" w:type="dxa"/>
            <w:vMerge/>
            <w:vAlign w:val="center"/>
          </w:tcPr>
          <w:p w:rsidR="00EA6F37" w:rsidRPr="00CE387D" w:rsidRDefault="00EA6F37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8" w:type="dxa"/>
            <w:gridSpan w:val="3"/>
            <w:vMerge/>
            <w:vAlign w:val="center"/>
          </w:tcPr>
          <w:p w:rsidR="00EA6F37" w:rsidRPr="00CE387D" w:rsidRDefault="00EA6F37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EA6F37" w:rsidRPr="00CE387D" w:rsidRDefault="00EA6F37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 xml:space="preserve">мерения по </w:t>
            </w:r>
            <w:hyperlink r:id="rId14" w:history="1">
              <w:r w:rsidRPr="00CE387D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утве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ждено в муниц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пальном задании на год</w:t>
            </w:r>
          </w:p>
        </w:tc>
        <w:tc>
          <w:tcPr>
            <w:tcW w:w="992" w:type="dxa"/>
            <w:vMerge w:val="restart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испо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нено на отче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ную д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1134" w:type="dxa"/>
            <w:vMerge w:val="restart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допуст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мое (во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можное) отклон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418" w:type="dxa"/>
            <w:vMerge w:val="restart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отклонение, превыша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щее допу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тимое (во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можное) значение</w:t>
            </w:r>
          </w:p>
        </w:tc>
        <w:tc>
          <w:tcPr>
            <w:tcW w:w="1020" w:type="dxa"/>
            <w:vMerge w:val="restart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причина откл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</w:tr>
      <w:tr w:rsidR="00EA6F37" w:rsidTr="0011778C">
        <w:tc>
          <w:tcPr>
            <w:tcW w:w="1474" w:type="dxa"/>
            <w:vMerge/>
          </w:tcPr>
          <w:p w:rsidR="00EA6F37" w:rsidRDefault="00EA6F37" w:rsidP="0011778C"/>
        </w:tc>
        <w:tc>
          <w:tcPr>
            <w:tcW w:w="1140" w:type="dxa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1134" w:type="dxa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1134" w:type="dxa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964" w:type="dxa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9" w:type="dxa"/>
            <w:vAlign w:val="center"/>
          </w:tcPr>
          <w:p w:rsidR="00EA6F37" w:rsidRPr="00CE387D" w:rsidRDefault="00EA6F37" w:rsidP="0011778C">
            <w:pPr>
              <w:pStyle w:val="ConsPlusNormal"/>
              <w:ind w:lef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____(наименов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ние п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1985" w:type="dxa"/>
            <w:vMerge/>
            <w:vAlign w:val="center"/>
          </w:tcPr>
          <w:p w:rsidR="00EA6F37" w:rsidRPr="00CE387D" w:rsidRDefault="00EA6F37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567" w:type="dxa"/>
            <w:vAlign w:val="center"/>
          </w:tcPr>
          <w:p w:rsidR="00EA6F37" w:rsidRPr="00CE387D" w:rsidRDefault="00EA6F37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134" w:type="dxa"/>
            <w:vMerge/>
          </w:tcPr>
          <w:p w:rsidR="00EA6F37" w:rsidRDefault="00EA6F37" w:rsidP="0011778C"/>
        </w:tc>
        <w:tc>
          <w:tcPr>
            <w:tcW w:w="992" w:type="dxa"/>
            <w:vMerge/>
          </w:tcPr>
          <w:p w:rsidR="00EA6F37" w:rsidRDefault="00EA6F37" w:rsidP="0011778C"/>
        </w:tc>
        <w:tc>
          <w:tcPr>
            <w:tcW w:w="1134" w:type="dxa"/>
            <w:vMerge/>
          </w:tcPr>
          <w:p w:rsidR="00EA6F37" w:rsidRDefault="00EA6F37" w:rsidP="0011778C"/>
        </w:tc>
        <w:tc>
          <w:tcPr>
            <w:tcW w:w="1418" w:type="dxa"/>
            <w:vMerge/>
          </w:tcPr>
          <w:p w:rsidR="00EA6F37" w:rsidRDefault="00EA6F37" w:rsidP="0011778C"/>
        </w:tc>
        <w:tc>
          <w:tcPr>
            <w:tcW w:w="1020" w:type="dxa"/>
            <w:vMerge/>
          </w:tcPr>
          <w:p w:rsidR="00EA6F37" w:rsidRDefault="00EA6F37" w:rsidP="0011778C"/>
        </w:tc>
      </w:tr>
      <w:tr w:rsidR="00EA6F37" w:rsidTr="0011778C">
        <w:tc>
          <w:tcPr>
            <w:tcW w:w="1474" w:type="dxa"/>
          </w:tcPr>
          <w:p w:rsidR="00EA6F37" w:rsidRDefault="00EA6F37" w:rsidP="0011778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40" w:type="dxa"/>
          </w:tcPr>
          <w:p w:rsidR="00EA6F37" w:rsidRDefault="00EA6F37" w:rsidP="0011778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A6F37" w:rsidRDefault="00EA6F37" w:rsidP="0011778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A6F37" w:rsidRDefault="00EA6F37" w:rsidP="0011778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</w:tcPr>
          <w:p w:rsidR="00EA6F37" w:rsidRDefault="00EA6F37" w:rsidP="0011778C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9" w:type="dxa"/>
          </w:tcPr>
          <w:p w:rsidR="00EA6F37" w:rsidRDefault="00EA6F37" w:rsidP="0011778C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985" w:type="dxa"/>
          </w:tcPr>
          <w:p w:rsidR="00EA6F37" w:rsidRDefault="00EA6F37" w:rsidP="0011778C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EA6F37" w:rsidRDefault="00EA6F37" w:rsidP="0011778C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EA6F37" w:rsidRDefault="00EA6F37" w:rsidP="0011778C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EA6F37" w:rsidRDefault="00EA6F37" w:rsidP="0011778C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EA6F37" w:rsidRDefault="00EA6F37" w:rsidP="0011778C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34" w:type="dxa"/>
          </w:tcPr>
          <w:p w:rsidR="00EA6F37" w:rsidRDefault="00EA6F37" w:rsidP="0011778C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18" w:type="dxa"/>
          </w:tcPr>
          <w:p w:rsidR="00EA6F37" w:rsidRDefault="00EA6F37" w:rsidP="0011778C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020" w:type="dxa"/>
          </w:tcPr>
          <w:p w:rsidR="00EA6F37" w:rsidRDefault="00EA6F37" w:rsidP="0011778C">
            <w:pPr>
              <w:pStyle w:val="ConsPlusNormal"/>
              <w:jc w:val="center"/>
            </w:pPr>
            <w:r>
              <w:t>14</w:t>
            </w:r>
          </w:p>
        </w:tc>
      </w:tr>
      <w:tr w:rsidR="00EA6F37" w:rsidTr="0011778C">
        <w:tc>
          <w:tcPr>
            <w:tcW w:w="1474" w:type="dxa"/>
            <w:vMerge w:val="restart"/>
          </w:tcPr>
          <w:p w:rsidR="00EA6F37" w:rsidRPr="00200157" w:rsidRDefault="0011778C" w:rsidP="0011778C">
            <w:pPr>
              <w:pStyle w:val="a9"/>
              <w:rPr>
                <w:sz w:val="24"/>
                <w:szCs w:val="24"/>
              </w:rPr>
            </w:pPr>
            <w:r>
              <w:t>11784000100400301006100</w:t>
            </w:r>
          </w:p>
        </w:tc>
        <w:tc>
          <w:tcPr>
            <w:tcW w:w="1140" w:type="dxa"/>
            <w:vMerge w:val="restart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адапт</w:t>
            </w:r>
            <w:r w:rsidRPr="00200157">
              <w:rPr>
                <w:sz w:val="24"/>
                <w:szCs w:val="24"/>
              </w:rPr>
              <w:t>и</w:t>
            </w:r>
            <w:r w:rsidRPr="00200157">
              <w:rPr>
                <w:sz w:val="24"/>
                <w:szCs w:val="24"/>
              </w:rPr>
              <w:t>рованная образов</w:t>
            </w:r>
            <w:r w:rsidRPr="00200157">
              <w:rPr>
                <w:sz w:val="24"/>
                <w:szCs w:val="24"/>
              </w:rPr>
              <w:t>а</w:t>
            </w:r>
            <w:r w:rsidRPr="00200157">
              <w:rPr>
                <w:sz w:val="24"/>
                <w:szCs w:val="24"/>
              </w:rPr>
              <w:t>тельная програ</w:t>
            </w:r>
            <w:r w:rsidRPr="00200157">
              <w:rPr>
                <w:sz w:val="24"/>
                <w:szCs w:val="24"/>
              </w:rPr>
              <w:t>м</w:t>
            </w:r>
            <w:r w:rsidRPr="00200157">
              <w:rPr>
                <w:sz w:val="24"/>
                <w:szCs w:val="24"/>
              </w:rPr>
              <w:t>ма</w:t>
            </w:r>
          </w:p>
        </w:tc>
        <w:tc>
          <w:tcPr>
            <w:tcW w:w="1134" w:type="dxa"/>
            <w:vMerge w:val="restart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обуча</w:t>
            </w:r>
            <w:r w:rsidRPr="00200157">
              <w:rPr>
                <w:sz w:val="24"/>
                <w:szCs w:val="24"/>
              </w:rPr>
              <w:t>ю</w:t>
            </w:r>
            <w:r w:rsidRPr="00200157">
              <w:rPr>
                <w:sz w:val="24"/>
                <w:szCs w:val="24"/>
              </w:rPr>
              <w:t>щиеся с огран</w:t>
            </w:r>
            <w:r w:rsidRPr="00200157">
              <w:rPr>
                <w:sz w:val="24"/>
                <w:szCs w:val="24"/>
              </w:rPr>
              <w:t>и</w:t>
            </w:r>
            <w:r w:rsidRPr="00200157">
              <w:rPr>
                <w:sz w:val="24"/>
                <w:szCs w:val="24"/>
              </w:rPr>
              <w:t>ченными возмо</w:t>
            </w:r>
            <w:r w:rsidRPr="00200157">
              <w:rPr>
                <w:sz w:val="24"/>
                <w:szCs w:val="24"/>
              </w:rPr>
              <w:t>ж</w:t>
            </w:r>
            <w:r w:rsidRPr="00200157">
              <w:rPr>
                <w:sz w:val="24"/>
                <w:szCs w:val="24"/>
              </w:rPr>
              <w:t>ностями здоровья (ОВЗ)</w:t>
            </w:r>
          </w:p>
        </w:tc>
        <w:tc>
          <w:tcPr>
            <w:tcW w:w="1134" w:type="dxa"/>
            <w:vMerge w:val="restart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От 3 до 7 лет</w:t>
            </w:r>
          </w:p>
        </w:tc>
        <w:tc>
          <w:tcPr>
            <w:tcW w:w="964" w:type="dxa"/>
            <w:vMerge w:val="restart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969" w:type="dxa"/>
            <w:vMerge w:val="restart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vMerge w:val="restart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Число обуча</w:t>
            </w:r>
            <w:r w:rsidRPr="00200157">
              <w:rPr>
                <w:sz w:val="24"/>
                <w:szCs w:val="24"/>
              </w:rPr>
              <w:t>ю</w:t>
            </w:r>
            <w:r w:rsidRPr="00200157">
              <w:rPr>
                <w:sz w:val="24"/>
                <w:szCs w:val="24"/>
              </w:rPr>
              <w:t>щихся</w:t>
            </w:r>
          </w:p>
        </w:tc>
        <w:tc>
          <w:tcPr>
            <w:tcW w:w="851" w:type="dxa"/>
            <w:vMerge w:val="restart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Чел</w:t>
            </w:r>
            <w:r w:rsidRPr="00200157">
              <w:rPr>
                <w:sz w:val="24"/>
                <w:szCs w:val="24"/>
              </w:rPr>
              <w:t>о</w:t>
            </w:r>
            <w:r w:rsidRPr="00200157">
              <w:rPr>
                <w:sz w:val="24"/>
                <w:szCs w:val="24"/>
              </w:rPr>
              <w:t xml:space="preserve">век </w:t>
            </w:r>
          </w:p>
        </w:tc>
        <w:tc>
          <w:tcPr>
            <w:tcW w:w="567" w:type="dxa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001</w:t>
            </w:r>
          </w:p>
        </w:tc>
        <w:tc>
          <w:tcPr>
            <w:tcW w:w="1134" w:type="dxa"/>
            <w:vMerge w:val="restart"/>
          </w:tcPr>
          <w:p w:rsidR="00EA6F37" w:rsidRPr="00200157" w:rsidRDefault="00DE3D70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vMerge w:val="restart"/>
          </w:tcPr>
          <w:p w:rsidR="00EA6F37" w:rsidRPr="00200157" w:rsidRDefault="00D70BB2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vMerge w:val="restart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</w:tcPr>
          <w:p w:rsidR="00EA6F37" w:rsidRPr="00200157" w:rsidRDefault="00EA6F37" w:rsidP="0011778C">
            <w:pPr>
              <w:pStyle w:val="a9"/>
              <w:rPr>
                <w:sz w:val="24"/>
                <w:szCs w:val="24"/>
              </w:rPr>
            </w:pPr>
          </w:p>
        </w:tc>
      </w:tr>
      <w:tr w:rsidR="00EA6F37" w:rsidTr="0011778C">
        <w:trPr>
          <w:trHeight w:val="230"/>
        </w:trPr>
        <w:tc>
          <w:tcPr>
            <w:tcW w:w="1474" w:type="dxa"/>
            <w:vMerge/>
            <w:tcBorders>
              <w:bottom w:val="single" w:sz="4" w:space="0" w:color="auto"/>
            </w:tcBorders>
          </w:tcPr>
          <w:p w:rsidR="00EA6F37" w:rsidRDefault="00EA6F37" w:rsidP="0011778C">
            <w:pPr>
              <w:pStyle w:val="a9"/>
            </w:pPr>
          </w:p>
        </w:tc>
        <w:tc>
          <w:tcPr>
            <w:tcW w:w="1140" w:type="dxa"/>
            <w:vMerge/>
            <w:tcBorders>
              <w:bottom w:val="single" w:sz="4" w:space="0" w:color="auto"/>
            </w:tcBorders>
          </w:tcPr>
          <w:p w:rsidR="00EA6F37" w:rsidRDefault="00EA6F37" w:rsidP="0011778C">
            <w:pPr>
              <w:pStyle w:val="a9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EA6F37" w:rsidRDefault="00EA6F37" w:rsidP="0011778C">
            <w:pPr>
              <w:pStyle w:val="a9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EA6F37" w:rsidRDefault="00EA6F37" w:rsidP="0011778C">
            <w:pPr>
              <w:pStyle w:val="a9"/>
            </w:pPr>
          </w:p>
        </w:tc>
        <w:tc>
          <w:tcPr>
            <w:tcW w:w="964" w:type="dxa"/>
            <w:vMerge/>
            <w:tcBorders>
              <w:bottom w:val="single" w:sz="4" w:space="0" w:color="auto"/>
            </w:tcBorders>
          </w:tcPr>
          <w:p w:rsidR="00EA6F37" w:rsidRDefault="00EA6F37" w:rsidP="0011778C">
            <w:pPr>
              <w:pStyle w:val="a9"/>
            </w:pPr>
          </w:p>
        </w:tc>
        <w:tc>
          <w:tcPr>
            <w:tcW w:w="969" w:type="dxa"/>
            <w:vMerge/>
            <w:tcBorders>
              <w:bottom w:val="single" w:sz="4" w:space="0" w:color="auto"/>
            </w:tcBorders>
          </w:tcPr>
          <w:p w:rsidR="00EA6F37" w:rsidRDefault="00EA6F37" w:rsidP="0011778C">
            <w:pPr>
              <w:pStyle w:val="a9"/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EA6F37" w:rsidRDefault="00EA6F37" w:rsidP="0011778C">
            <w:pPr>
              <w:pStyle w:val="a9"/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EA6F37" w:rsidRDefault="00EA6F37" w:rsidP="0011778C">
            <w:pPr>
              <w:pStyle w:val="a9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A6F37" w:rsidRDefault="00EA6F37" w:rsidP="0011778C">
            <w:pPr>
              <w:pStyle w:val="a9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EA6F37" w:rsidRDefault="00EA6F37" w:rsidP="0011778C">
            <w:pPr>
              <w:pStyle w:val="a9"/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EA6F37" w:rsidRDefault="00EA6F37" w:rsidP="0011778C">
            <w:pPr>
              <w:pStyle w:val="a9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EA6F37" w:rsidRDefault="00EA6F37" w:rsidP="0011778C">
            <w:pPr>
              <w:pStyle w:val="a9"/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EA6F37" w:rsidRDefault="00EA6F37" w:rsidP="0011778C">
            <w:pPr>
              <w:pStyle w:val="a9"/>
            </w:pPr>
          </w:p>
        </w:tc>
        <w:tc>
          <w:tcPr>
            <w:tcW w:w="1020" w:type="dxa"/>
            <w:vMerge/>
            <w:tcBorders>
              <w:bottom w:val="single" w:sz="4" w:space="0" w:color="auto"/>
            </w:tcBorders>
          </w:tcPr>
          <w:p w:rsidR="00EA6F37" w:rsidRDefault="00EA6F37" w:rsidP="0011778C">
            <w:pPr>
              <w:pStyle w:val="a9"/>
            </w:pPr>
          </w:p>
        </w:tc>
      </w:tr>
    </w:tbl>
    <w:p w:rsidR="00EA6F37" w:rsidRDefault="00EA6F37" w:rsidP="00EA6F37">
      <w:pPr>
        <w:pStyle w:val="ConsPlusNormal"/>
        <w:rPr>
          <w:rFonts w:ascii="Times New Roman" w:hAnsi="Times New Roman" w:cs="Times New Roman"/>
        </w:rPr>
      </w:pPr>
    </w:p>
    <w:p w:rsidR="00D70BB2" w:rsidRDefault="00D70BB2" w:rsidP="00D70B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139F" w:rsidRPr="00CA09A4" w:rsidRDefault="009C139F" w:rsidP="00D70B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5920"/>
      </w:tblGrid>
      <w:tr w:rsidR="00D70BB2" w:rsidRPr="00CA09A4" w:rsidTr="0011778C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D70BB2" w:rsidRDefault="00D70BB2" w:rsidP="00D70BB2">
            <w:pPr>
              <w:pStyle w:val="ConsPlusNonformat"/>
              <w:numPr>
                <w:ilvl w:val="0"/>
                <w:numId w:val="3"/>
              </w:numPr>
              <w:tabs>
                <w:tab w:val="left" w:pos="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Нормативные правовые акты, устанавливающие размер платы (цену, тариф) либо порядок ее (его) установления:</w:t>
            </w:r>
          </w:p>
          <w:p w:rsidR="00D70BB2" w:rsidRPr="00CA09A4" w:rsidRDefault="00D70BB2" w:rsidP="0011778C">
            <w:pPr>
              <w:pStyle w:val="ConsPlusNonformat"/>
              <w:tabs>
                <w:tab w:val="left" w:pos="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80"/>
        <w:gridCol w:w="2835"/>
        <w:gridCol w:w="1559"/>
        <w:gridCol w:w="1701"/>
        <w:gridCol w:w="5245"/>
      </w:tblGrid>
      <w:tr w:rsidR="00D70BB2" w:rsidRPr="00CA09A4" w:rsidTr="0011778C">
        <w:tc>
          <w:tcPr>
            <w:tcW w:w="12820" w:type="dxa"/>
            <w:gridSpan w:val="5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70BB2" w:rsidRPr="00CA09A4" w:rsidTr="0011778C">
        <w:tc>
          <w:tcPr>
            <w:tcW w:w="1480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35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5245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70BB2" w:rsidRPr="00CA09A4" w:rsidTr="0011778C">
        <w:tc>
          <w:tcPr>
            <w:tcW w:w="1480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70BB2" w:rsidRPr="00CA09A4" w:rsidTr="0011778C">
        <w:tc>
          <w:tcPr>
            <w:tcW w:w="1480" w:type="dxa"/>
          </w:tcPr>
          <w:p w:rsidR="00D70BB2" w:rsidRPr="00CA09A4" w:rsidRDefault="00D70BB2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2835" w:type="dxa"/>
          </w:tcPr>
          <w:p w:rsidR="00D70BB2" w:rsidRPr="00CA09A4" w:rsidRDefault="00D70BB2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Амурск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муниципального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</w:p>
        </w:tc>
        <w:tc>
          <w:tcPr>
            <w:tcW w:w="1559" w:type="dxa"/>
          </w:tcPr>
          <w:p w:rsidR="00D70BB2" w:rsidRPr="00CA09A4" w:rsidRDefault="00D70BB2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19.02.2016</w:t>
            </w:r>
          </w:p>
        </w:tc>
        <w:tc>
          <w:tcPr>
            <w:tcW w:w="1701" w:type="dxa"/>
          </w:tcPr>
          <w:p w:rsidR="00D70BB2" w:rsidRPr="00CA09A4" w:rsidRDefault="00D70BB2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245" w:type="dxa"/>
          </w:tcPr>
          <w:p w:rsidR="00D70BB2" w:rsidRPr="00CA09A4" w:rsidRDefault="00D70BB2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утверждении размера родительской платы за предоставление услуги «Присмотр и уход» в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ниципальных образовательных учреждениях (о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ганизациях) на территории Амурского муниц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пального района»</w:t>
            </w:r>
          </w:p>
        </w:tc>
      </w:tr>
    </w:tbl>
    <w:p w:rsidR="00D70BB2" w:rsidRPr="00CA09A4" w:rsidRDefault="00D70BB2" w:rsidP="00D70B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70BB2" w:rsidRPr="00CA09A4" w:rsidRDefault="00D70BB2" w:rsidP="00D70B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D70BB2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CA09A4" w:rsidRDefault="00D70BB2" w:rsidP="00D70BB2">
            <w:pPr>
              <w:pStyle w:val="ConsPlusNonformat"/>
              <w:numPr>
                <w:ilvl w:val="0"/>
                <w:numId w:val="3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Порядок оказания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CA09A4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CA09A4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BB2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CA09A4" w:rsidRDefault="00D70BB2" w:rsidP="00D70BB2">
            <w:pPr>
              <w:pStyle w:val="ConsPlusNonformat"/>
              <w:numPr>
                <w:ilvl w:val="1"/>
                <w:numId w:val="3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регулирующие порядок оказания муниципальной услуги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CA09A4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CA09A4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BB2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CA09A4" w:rsidRDefault="00D70BB2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Приказ Минобрнауки России    от 30.08.2013 №№ 1014  " "Об утверждении Порядка организации и осущ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ствления образовательной деятельности по основным общеобразовательным программам - образовательным программам дошкольного образования"; </w:t>
            </w:r>
          </w:p>
          <w:p w:rsidR="00D70BB2" w:rsidRPr="00CA09A4" w:rsidRDefault="00D70BB2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Минобрнауки России   от 17.10.2013 №№ 1155   ""Об утвержднии федерального государственного образовательного стандарта дошкольного образования""; </w:t>
            </w:r>
          </w:p>
          <w:p w:rsidR="00D70BB2" w:rsidRPr="00CA09A4" w:rsidRDefault="00D70BB2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Федеральный закон   от 06.10.2003 №№ 131-ФЗ " "Об общих принципах организации местного самоупра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ления в Российской Федерации"";</w:t>
            </w:r>
          </w:p>
          <w:p w:rsidR="00D70BB2" w:rsidRPr="00CA09A4" w:rsidRDefault="00D70BB2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закон   от 06.10.1999 №№ 184-ФЗ  ""Об общих принципах организации законодательных (представительных) и исполнительных органов государственной власти субъектов Российской Федерации""; </w:t>
            </w:r>
          </w:p>
          <w:p w:rsidR="00D70BB2" w:rsidRPr="00CA09A4" w:rsidRDefault="00D70BB2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Федеральный закон   от 29.12.2012 №№ 273-ФЗ  ""Об образовании в Российской Федерации"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CA09A4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CA09A4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BB2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CA09A4" w:rsidRDefault="00D70BB2" w:rsidP="0011778C">
            <w:pPr>
              <w:pStyle w:val="ConsPlusNonformat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(наименование, номер и дата нормативного правового акта)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CA09A4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CA09A4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BB2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CA09A4" w:rsidRDefault="00D70BB2" w:rsidP="00D70BB2">
            <w:pPr>
              <w:pStyle w:val="ConsPlusNonformat"/>
              <w:numPr>
                <w:ilvl w:val="1"/>
                <w:numId w:val="3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Порядок информирования потенциальных потребителей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CA09A4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CA09A4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0BB2" w:rsidRPr="00CA09A4" w:rsidRDefault="00D70BB2" w:rsidP="00D70B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73"/>
        <w:gridCol w:w="4394"/>
        <w:gridCol w:w="4253"/>
      </w:tblGrid>
      <w:tr w:rsidR="00D70BB2" w:rsidRPr="00CA09A4" w:rsidTr="0011778C">
        <w:tc>
          <w:tcPr>
            <w:tcW w:w="4173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394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70BB2" w:rsidRPr="00CA09A4" w:rsidTr="0011778C">
        <w:trPr>
          <w:trHeight w:val="212"/>
        </w:trPr>
        <w:tc>
          <w:tcPr>
            <w:tcW w:w="4173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D70BB2" w:rsidRPr="00CA09A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70BB2" w:rsidRPr="00CA09A4" w:rsidTr="0011778C">
        <w:trPr>
          <w:trHeight w:val="1226"/>
        </w:trPr>
        <w:tc>
          <w:tcPr>
            <w:tcW w:w="4173" w:type="dxa"/>
          </w:tcPr>
          <w:p w:rsidR="00D70BB2" w:rsidRPr="00CA09A4" w:rsidRDefault="00D70BB2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Интернет-сайт учредителя</w:t>
            </w:r>
          </w:p>
        </w:tc>
        <w:tc>
          <w:tcPr>
            <w:tcW w:w="4394" w:type="dxa"/>
          </w:tcPr>
          <w:p w:rsidR="00D70BB2" w:rsidRPr="00CA09A4" w:rsidRDefault="00D70BB2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результатов деятельности сист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образования по республике по обр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зовательным и трудовым траекториям выпускников</w:t>
            </w:r>
          </w:p>
        </w:tc>
        <w:tc>
          <w:tcPr>
            <w:tcW w:w="4253" w:type="dxa"/>
          </w:tcPr>
          <w:p w:rsidR="00D70BB2" w:rsidRPr="00CA09A4" w:rsidRDefault="00D70BB2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 По мере изменения</w:t>
            </w:r>
          </w:p>
        </w:tc>
      </w:tr>
      <w:tr w:rsidR="00D70BB2" w:rsidRPr="00CA09A4" w:rsidTr="0011778C">
        <w:tc>
          <w:tcPr>
            <w:tcW w:w="4173" w:type="dxa"/>
          </w:tcPr>
          <w:p w:rsidR="00D70BB2" w:rsidRPr="00CA09A4" w:rsidRDefault="00D70BB2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Информационные стенды</w:t>
            </w:r>
          </w:p>
        </w:tc>
        <w:tc>
          <w:tcPr>
            <w:tcW w:w="4394" w:type="dxa"/>
          </w:tcPr>
          <w:p w:rsidR="00D70BB2" w:rsidRPr="00CA09A4" w:rsidRDefault="00D70BB2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Официальные документы о деятельности учреждения</w:t>
            </w:r>
          </w:p>
        </w:tc>
        <w:tc>
          <w:tcPr>
            <w:tcW w:w="4253" w:type="dxa"/>
          </w:tcPr>
          <w:p w:rsidR="00D70BB2" w:rsidRPr="00CA09A4" w:rsidRDefault="00D70BB2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 мере изменения</w:t>
            </w:r>
          </w:p>
        </w:tc>
      </w:tr>
      <w:tr w:rsidR="00D70BB2" w:rsidRPr="00CA09A4" w:rsidTr="0011778C">
        <w:tc>
          <w:tcPr>
            <w:tcW w:w="4173" w:type="dxa"/>
          </w:tcPr>
          <w:p w:rsidR="00D70BB2" w:rsidRPr="00CA09A4" w:rsidRDefault="00D70BB2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Родительское собрание</w:t>
            </w:r>
          </w:p>
        </w:tc>
        <w:tc>
          <w:tcPr>
            <w:tcW w:w="4394" w:type="dxa"/>
          </w:tcPr>
          <w:p w:rsidR="00D70BB2" w:rsidRPr="00CA09A4" w:rsidRDefault="00D70BB2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Информация о результатах</w:t>
            </w:r>
          </w:p>
        </w:tc>
        <w:tc>
          <w:tcPr>
            <w:tcW w:w="4253" w:type="dxa"/>
          </w:tcPr>
          <w:p w:rsidR="00D70BB2" w:rsidRPr="00CA09A4" w:rsidRDefault="00D70BB2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плану-графику учреждения</w:t>
            </w:r>
          </w:p>
        </w:tc>
      </w:tr>
      <w:tr w:rsidR="00D70BB2" w:rsidRPr="00CA09A4" w:rsidTr="0011778C">
        <w:tc>
          <w:tcPr>
            <w:tcW w:w="4173" w:type="dxa"/>
          </w:tcPr>
          <w:p w:rsidR="00D70BB2" w:rsidRPr="00CA09A4" w:rsidRDefault="00D70BB2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Средства массовой информации: газ</w:t>
            </w:r>
            <w:r w:rsidRPr="00CA09A4">
              <w:rPr>
                <w:color w:val="000000"/>
                <w:sz w:val="24"/>
                <w:szCs w:val="24"/>
              </w:rPr>
              <w:t>е</w:t>
            </w:r>
            <w:r w:rsidRPr="00CA09A4">
              <w:rPr>
                <w:color w:val="000000"/>
                <w:sz w:val="24"/>
                <w:szCs w:val="24"/>
              </w:rPr>
              <w:t>ты, журналы и телевидение</w:t>
            </w:r>
          </w:p>
        </w:tc>
        <w:tc>
          <w:tcPr>
            <w:tcW w:w="4394" w:type="dxa"/>
          </w:tcPr>
          <w:p w:rsidR="00D70BB2" w:rsidRPr="00CA09A4" w:rsidRDefault="00D70BB2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Информация о результатах</w:t>
            </w:r>
          </w:p>
        </w:tc>
        <w:tc>
          <w:tcPr>
            <w:tcW w:w="4253" w:type="dxa"/>
          </w:tcPr>
          <w:p w:rsidR="00D70BB2" w:rsidRPr="00CA09A4" w:rsidRDefault="00D70BB2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</w:tbl>
    <w:p w:rsidR="00D70BB2" w:rsidRPr="00CA09A4" w:rsidRDefault="00D70BB2" w:rsidP="00D70B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70BB2" w:rsidRDefault="00D70BB2" w:rsidP="00D70BB2">
      <w:pPr>
        <w:pStyle w:val="ConsPlusNormal"/>
        <w:rPr>
          <w:rFonts w:ascii="Times New Roman" w:hAnsi="Times New Roman" w:cs="Times New Roman"/>
        </w:rPr>
      </w:pPr>
    </w:p>
    <w:p w:rsidR="00D70BB2" w:rsidRDefault="00D70BB2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70BB2" w:rsidRDefault="00D70BB2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1778C" w:rsidRPr="007459A9" w:rsidRDefault="0011778C" w:rsidP="0011778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lastRenderedPageBreak/>
        <w:t>Часть 2. Прочие сведения о муниципальном задании &lt;</w:t>
      </w:r>
      <w:r w:rsidR="009C139F">
        <w:rPr>
          <w:rFonts w:ascii="Times New Roman" w:hAnsi="Times New Roman" w:cs="Times New Roman"/>
          <w:sz w:val="28"/>
          <w:szCs w:val="28"/>
        </w:rPr>
        <w:t>3</w:t>
      </w:r>
      <w:r w:rsidRPr="007459A9">
        <w:rPr>
          <w:rFonts w:ascii="Times New Roman" w:hAnsi="Times New Roman" w:cs="Times New Roman"/>
          <w:sz w:val="28"/>
          <w:szCs w:val="28"/>
        </w:rPr>
        <w:t>&gt;</w:t>
      </w:r>
    </w:p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5417"/>
        <w:gridCol w:w="267"/>
        <w:gridCol w:w="236"/>
      </w:tblGrid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11"/>
              </w:numPr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для досрочного прекращения выполнения муниципального задания </w:t>
            </w:r>
          </w:p>
          <w:p w:rsidR="0011778C" w:rsidRPr="007459A9" w:rsidRDefault="0011778C" w:rsidP="0011778C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604" w:type="dxa"/>
              <w:tblLook w:val="0000"/>
            </w:tblPr>
            <w:tblGrid>
              <w:gridCol w:w="8091"/>
              <w:gridCol w:w="6486"/>
            </w:tblGrid>
            <w:tr w:rsidR="0011778C" w:rsidRPr="004A4812" w:rsidTr="0011778C">
              <w:trPr>
                <w:trHeight w:val="552"/>
                <w:tblHeader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Основание для прекращения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Пункт, часть, статья и реквизиты нормативного правового акта</w:t>
                  </w: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Исключение государственной услуги (работы) из ведомственного перечня госуда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р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ственных услуг (работ)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Ликвидация учреждения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Порядок установленный гражданским  законодательством,  ч.10  ст.22 Федерального закона от 29.12.2012 № 273-ФЗ «Об образов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нии в Российской Федерации»</w:t>
                  </w: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Реорганизация учреждения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Порядок установленный гражданским  законодательством,  ч.10  ст.22 Федерального закона от 29.12.2012 № 273-ФЗ «Об образов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нии в Российской Федерации»</w:t>
                  </w:r>
                </w:p>
              </w:tc>
            </w:tr>
          </w:tbl>
          <w:p w:rsidR="0011778C" w:rsidRPr="007459A9" w:rsidRDefault="0011778C" w:rsidP="0011778C">
            <w:pPr>
              <w:pStyle w:val="ConsPlusNonformat"/>
              <w:numPr>
                <w:ilvl w:val="0"/>
                <w:numId w:val="11"/>
              </w:numPr>
              <w:tabs>
                <w:tab w:val="left" w:pos="39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78C" w:rsidRPr="007459A9" w:rsidRDefault="0011778C" w:rsidP="0011778C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" w:type="dxa"/>
            <w:vMerge w:val="restart"/>
            <w:tcBorders>
              <w:top w:val="nil"/>
              <w:left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Иная информация, необходимая для выполнения (контроля за выполнением) муниципального задания _______________________________________________________________________</w:t>
            </w:r>
          </w:p>
        </w:tc>
        <w:tc>
          <w:tcPr>
            <w:tcW w:w="267" w:type="dxa"/>
            <w:vMerge/>
            <w:tcBorders>
              <w:left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78C" w:rsidRPr="007459A9" w:rsidRDefault="0011778C" w:rsidP="0011778C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</w:t>
            </w:r>
          </w:p>
        </w:tc>
        <w:tc>
          <w:tcPr>
            <w:tcW w:w="267" w:type="dxa"/>
            <w:vMerge/>
            <w:tcBorders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11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Порядок контроля за выполнением муниципального задания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15" w:type="dxa"/>
        <w:tblInd w:w="630" w:type="dxa"/>
        <w:tblLayout w:type="fixed"/>
        <w:tblLook w:val="0000"/>
      </w:tblPr>
      <w:tblGrid>
        <w:gridCol w:w="4909"/>
        <w:gridCol w:w="4567"/>
        <w:gridCol w:w="5639"/>
      </w:tblGrid>
      <w:tr w:rsidR="0011778C" w:rsidRPr="004A4812" w:rsidTr="0011778C">
        <w:trPr>
          <w:trHeight w:val="583"/>
          <w:tblHeader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b/>
                <w:bCs/>
                <w:color w:val="000000"/>
                <w:sz w:val="22"/>
                <w:szCs w:val="22"/>
              </w:rPr>
              <w:t>Формы контроля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b/>
                <w:bCs/>
                <w:color w:val="000000"/>
                <w:sz w:val="22"/>
                <w:szCs w:val="22"/>
              </w:rPr>
              <w:t>Периодичность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sz w:val="22"/>
                <w:szCs w:val="22"/>
              </w:rPr>
              <w:t>Органы местного самоуправления, осуществляющие ко</w:t>
            </w:r>
            <w:r w:rsidRPr="004A4812">
              <w:rPr>
                <w:sz w:val="22"/>
                <w:szCs w:val="22"/>
              </w:rPr>
              <w:t>н</w:t>
            </w:r>
            <w:r w:rsidRPr="004A4812">
              <w:rPr>
                <w:sz w:val="22"/>
                <w:szCs w:val="22"/>
              </w:rPr>
              <w:t>троль за выполнением муниципального задания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Соблюдение порядка исполнения финансово-экономической дисциплины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2 года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Инвентаризация нефинансовых активов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год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Приемка готовности образовательного учреждения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год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Отчет о выполнении муниципального задания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квартал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</w:tbl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1778C" w:rsidRPr="007459A9" w:rsidRDefault="0011778C" w:rsidP="0011778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5417"/>
        <w:gridCol w:w="267"/>
        <w:gridCol w:w="236"/>
      </w:tblGrid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11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Требования к отчетности о выполнении муниципального задания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4.1. Периодичность представления отчетов о выполнении муниципального задания -Ежеквартальная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D2473A" w:rsidRDefault="0011778C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D2473A">
              <w:rPr>
                <w:rFonts w:ascii="Times New Roman" w:hAnsi="Times New Roman" w:cs="Times New Roman"/>
              </w:rPr>
              <w:t>4.2. Сроки представления отчетов о выполнении муниципального задания</w:t>
            </w:r>
          </w:p>
          <w:p w:rsidR="0011778C" w:rsidRPr="00D2473A" w:rsidRDefault="0011778C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D2473A">
              <w:rPr>
                <w:rFonts w:ascii="Times New Roman" w:hAnsi="Times New Roman" w:cs="Times New Roman"/>
              </w:rPr>
              <w:t>Ежеквартально (не позднее 20-го числа месяца, следующего за отчетным периодом).</w:t>
            </w:r>
          </w:p>
          <w:p w:rsidR="0011778C" w:rsidRPr="00D2473A" w:rsidRDefault="0011778C" w:rsidP="001177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2473A">
              <w:rPr>
                <w:rFonts w:ascii="Times New Roman" w:hAnsi="Times New Roman" w:cs="Times New Roman"/>
                <w:sz w:val="20"/>
              </w:rPr>
              <w:t>Ежегодно (не позднее 25-го числа месяца, следующего за отчетным периодом).</w:t>
            </w:r>
          </w:p>
          <w:p w:rsidR="0011778C" w:rsidRPr="006E105B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4.3. Иные требования к отчетности о выполнении муниципального задания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 xml:space="preserve">Одновременно с отчетом составляется </w:t>
            </w:r>
            <w:r w:rsidRPr="004A4812">
              <w:rPr>
                <w:b/>
                <w:color w:val="000000"/>
                <w:sz w:val="24"/>
                <w:szCs w:val="24"/>
              </w:rPr>
              <w:t>пояснительная записка</w:t>
            </w:r>
            <w:r w:rsidRPr="004A4812">
              <w:rPr>
                <w:color w:val="000000"/>
                <w:sz w:val="24"/>
                <w:szCs w:val="24"/>
              </w:rPr>
              <w:t>, содержащая: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>- выводы о степени достижения плановых значений показателей качества (объема) муниципальных услуг, непосредственного и конечного резул</w:t>
            </w:r>
            <w:r w:rsidRPr="004A4812">
              <w:rPr>
                <w:color w:val="000000"/>
                <w:sz w:val="24"/>
                <w:szCs w:val="24"/>
              </w:rPr>
              <w:t>ь</w:t>
            </w:r>
            <w:r w:rsidRPr="004A4812">
              <w:rPr>
                <w:color w:val="000000"/>
                <w:sz w:val="24"/>
                <w:szCs w:val="24"/>
              </w:rPr>
              <w:t>тата оказания муниципальных услуг;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>- предложения необходимых мер по обеспечению достижения плановых значений показателей качества (объема) муниципальных услуг, непосре</w:t>
            </w:r>
            <w:r w:rsidRPr="004A4812">
              <w:rPr>
                <w:color w:val="000000"/>
                <w:sz w:val="24"/>
                <w:szCs w:val="24"/>
              </w:rPr>
              <w:t>д</w:t>
            </w:r>
            <w:r w:rsidRPr="004A4812">
              <w:rPr>
                <w:color w:val="000000"/>
                <w:sz w:val="24"/>
                <w:szCs w:val="24"/>
              </w:rPr>
              <w:t>ственного и конечного результата оказания муниципальных услуг в очередном году и плановом периоде;</w:t>
            </w:r>
          </w:p>
          <w:p w:rsidR="0011778C" w:rsidRPr="004A4812" w:rsidRDefault="0011778C" w:rsidP="001177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предложения о возможных изменениях значений плановых показателей качества (объема) муниципальных услуг, непосредственного и конечного результатов оказания муниципальных услуг с обоснованием каждого предложения. Источниками данных для подготовки отчета являются свед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статистической, бухгалтерской и иной официальной отчетности (официальных документов), а также результаты проведения управлением о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разования контрольных мероприятий, представленные в актах проведения контрольных мероприятий.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4A4812" w:rsidTr="0011778C">
        <w:trPr>
          <w:trHeight w:val="2258"/>
        </w:trPr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numPr>
                <w:ilvl w:val="0"/>
                <w:numId w:val="11"/>
              </w:numPr>
              <w:pBdr>
                <w:bottom w:val="single" w:sz="12" w:space="1" w:color="auto"/>
              </w:pBd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Иные показатели, связанные с выполнением муниципального задания &lt;6&gt;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составляется для конкретного учреждения, его выполнение является обязательным.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признается выполненным при выполнении показателей оценки выполнения муниципального задания на 95 проце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тов и выше.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При формировании муниципального задания применяются справочники, реестры и классификаторы, используемые в государственной инте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рированной информационной системе управления общественными финансами "Электронный бюджет".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формируется в процессе формирования районного бюджета на очередной финансовый год и плановый период и у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верждается не позднее пятнадцати рабочих дней со дня утверждения районного бюджета в отношении</w:t>
            </w:r>
          </w:p>
          <w:p w:rsidR="0011778C" w:rsidRPr="004A4812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&lt;1&gt; 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</w:t>
      </w:r>
      <w:r w:rsidRPr="004A4812">
        <w:rPr>
          <w:rFonts w:ascii="Times New Roman" w:hAnsi="Times New Roman" w:cs="Times New Roman"/>
          <w:sz w:val="18"/>
          <w:szCs w:val="18"/>
        </w:rPr>
        <w:t>з</w:t>
      </w:r>
      <w:r w:rsidRPr="004A4812">
        <w:rPr>
          <w:rFonts w:ascii="Times New Roman" w:hAnsi="Times New Roman" w:cs="Times New Roman"/>
          <w:sz w:val="18"/>
          <w:szCs w:val="18"/>
        </w:rPr>
        <w:t>дельно по каждой из муниципальных услуг с указанием порядкового номера раздела.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&lt;2&gt; Заполняется при установлении показателей, характеризующих качество муниципальной услуги, в ведомственном перечне муниципальных услуг и работ, оказываемых и выполняемых мун</w:t>
      </w:r>
      <w:r w:rsidRPr="004A4812">
        <w:rPr>
          <w:rFonts w:ascii="Times New Roman" w:hAnsi="Times New Roman" w:cs="Times New Roman"/>
          <w:sz w:val="18"/>
          <w:szCs w:val="18"/>
        </w:rPr>
        <w:t>и</w:t>
      </w:r>
      <w:r w:rsidRPr="004A4812">
        <w:rPr>
          <w:rFonts w:ascii="Times New Roman" w:hAnsi="Times New Roman" w:cs="Times New Roman"/>
          <w:sz w:val="18"/>
          <w:szCs w:val="18"/>
        </w:rPr>
        <w:t xml:space="preserve">ципальными учреждениями в качестве основных видов деятельности. 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&lt;3&gt; 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</w:t>
      </w:r>
      <w:r w:rsidRPr="004A4812">
        <w:rPr>
          <w:rFonts w:ascii="Times New Roman" w:hAnsi="Times New Roman" w:cs="Times New Roman"/>
          <w:sz w:val="18"/>
          <w:szCs w:val="18"/>
        </w:rPr>
        <w:t>ж</w:t>
      </w:r>
      <w:r w:rsidRPr="004A4812">
        <w:rPr>
          <w:rFonts w:ascii="Times New Roman" w:hAnsi="Times New Roman" w:cs="Times New Roman"/>
          <w:sz w:val="18"/>
          <w:szCs w:val="18"/>
        </w:rPr>
        <w:t>дой из работ с указанием порядкового номера раздела.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&lt;4&gt; Заполняется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&lt;5&gt; Заполняется в целом по муниципальному заданию.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&lt;6&gt; В числе иных показателей может быть указано допустимое (возможное) отклонение от выполнения муниципального задания, в пределах которого оно считается выполненным, при принятии органом, осуществляющим функции и полномочия учредителя муниципальных бюджетных или автономных учреждений, главным распорядителем средств бюджета Амурского муниципального района, в ведении которого находятся муниципальные казенные учреждения, решения об установлении общего допустимого (возможного) отклонения от выполнения муниципального задания, в пределахкот</w:t>
      </w:r>
      <w:r w:rsidRPr="004A4812">
        <w:rPr>
          <w:rFonts w:ascii="Times New Roman" w:hAnsi="Times New Roman" w:cs="Times New Roman"/>
          <w:sz w:val="18"/>
          <w:szCs w:val="18"/>
        </w:rPr>
        <w:t>о</w:t>
      </w:r>
      <w:r w:rsidRPr="004A4812">
        <w:rPr>
          <w:rFonts w:ascii="Times New Roman" w:hAnsi="Times New Roman" w:cs="Times New Roman"/>
          <w:sz w:val="18"/>
          <w:szCs w:val="18"/>
        </w:rPr>
        <w:t>ого оно считается выполненным (в процентах).</w:t>
      </w:r>
    </w:p>
    <w:p w:rsidR="00D70BB2" w:rsidRDefault="00D70BB2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70BB2" w:rsidRDefault="00D70BB2" w:rsidP="00D7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A6F37" w:rsidRDefault="00EA6F37" w:rsidP="00EA6F3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139F" w:rsidRDefault="009C139F" w:rsidP="00EA6F3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A6F37" w:rsidRDefault="00D70BB2" w:rsidP="00D70BB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4</w:t>
      </w:r>
    </w:p>
    <w:p w:rsidR="00EA6F37" w:rsidRDefault="00EA6F37" w:rsidP="00EA6F3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319B0" w:rsidRDefault="008319B0" w:rsidP="008319B0">
      <w:pPr>
        <w:pStyle w:val="ConsPlusNonformat"/>
        <w:jc w:val="both"/>
        <w:rPr>
          <w:rFonts w:ascii="Times New Roman" w:hAnsi="Times New Roman" w:cs="Times New Roman"/>
        </w:rPr>
      </w:pPr>
    </w:p>
    <w:p w:rsidR="00D70BB2" w:rsidRDefault="00D70BB2" w:rsidP="00D70BB2">
      <w:pPr>
        <w:pStyle w:val="ConsPlusNonformat"/>
        <w:jc w:val="both"/>
        <w:rPr>
          <w:rFonts w:ascii="Times New Roman" w:hAnsi="Times New Roman" w:cs="Times New Roman"/>
        </w:rPr>
      </w:pPr>
    </w:p>
    <w:p w:rsidR="00D70BB2" w:rsidRDefault="00D70BB2" w:rsidP="00D70BB2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D70BB2" w:rsidRPr="00592660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70BB2" w:rsidRDefault="00D70BB2" w:rsidP="0011778C">
            <w:pPr>
              <w:pStyle w:val="ConsPlusNonformat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1.Наименование муниципальной услуги</w:t>
            </w:r>
          </w:p>
          <w:p w:rsidR="00D70BB2" w:rsidRPr="005D5BC4" w:rsidRDefault="00D70BB2" w:rsidP="0011778C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  <w:p w:rsidR="00D70BB2" w:rsidRPr="00592660" w:rsidRDefault="00D70BB2" w:rsidP="0011778C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D70BB2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номер по базовому</w:t>
            </w:r>
          </w:p>
          <w:p w:rsidR="00D70BB2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D70BB2" w:rsidRPr="00592660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D70BB2" w:rsidRPr="00592660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11.787</w:t>
            </w:r>
            <w:r w:rsidR="00D70BB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</w:tr>
      <w:tr w:rsidR="00D70BB2" w:rsidRPr="00592660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70BB2" w:rsidRDefault="00D70BB2" w:rsidP="0011778C">
            <w:pPr>
              <w:pStyle w:val="ConsPlusNonformat"/>
              <w:tabs>
                <w:tab w:val="left" w:pos="96"/>
                <w:tab w:val="left" w:pos="426"/>
              </w:tabs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2.Категории потребителей работы</w:t>
            </w:r>
          </w:p>
          <w:p w:rsidR="00D70BB2" w:rsidRPr="005D5BC4" w:rsidRDefault="00D70BB2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Дети-инвалиды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D70BB2" w:rsidRPr="00592660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D70BB2" w:rsidRPr="00592660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0BB2" w:rsidRPr="00592660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592660" w:rsidRDefault="00D70BB2" w:rsidP="0011778C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D70BB2" w:rsidRPr="00592660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70BB2" w:rsidRPr="00592660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0BB2" w:rsidRPr="00592660" w:rsidTr="0011778C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70BB2" w:rsidRPr="00592660" w:rsidRDefault="00D70BB2" w:rsidP="0011778C">
            <w:pPr>
              <w:pStyle w:val="ConsPlusNonformat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3.Показатели, характеризующие объем и (или) качество муниципальной услуги</w:t>
            </w:r>
          </w:p>
        </w:tc>
      </w:tr>
      <w:tr w:rsidR="00D70BB2" w:rsidRPr="00592660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592660" w:rsidRDefault="00D70BB2" w:rsidP="0011778C">
            <w:pPr>
              <w:pStyle w:val="ConsPlusNonformat"/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3.1.Показатели, характеризующие качество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592660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592660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0BB2" w:rsidRDefault="00D70BB2" w:rsidP="00D70BB2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964"/>
        <w:gridCol w:w="964"/>
        <w:gridCol w:w="964"/>
        <w:gridCol w:w="964"/>
        <w:gridCol w:w="969"/>
        <w:gridCol w:w="2268"/>
        <w:gridCol w:w="851"/>
        <w:gridCol w:w="624"/>
        <w:gridCol w:w="1076"/>
        <w:gridCol w:w="992"/>
        <w:gridCol w:w="1134"/>
        <w:gridCol w:w="1418"/>
        <w:gridCol w:w="1134"/>
      </w:tblGrid>
      <w:tr w:rsidR="00D70BB2" w:rsidRPr="005D5BC4" w:rsidTr="0011778C">
        <w:tc>
          <w:tcPr>
            <w:tcW w:w="1474" w:type="dxa"/>
            <w:vMerge w:val="restart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Уникальный номер ре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стровой 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зующий содержание раб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Показатель, х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рактеризующий условия (формы) выполнения р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9497" w:type="dxa"/>
            <w:gridSpan w:val="8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работы</w:t>
            </w:r>
          </w:p>
        </w:tc>
      </w:tr>
      <w:tr w:rsidR="00D70BB2" w:rsidRPr="005D5BC4" w:rsidTr="0011778C">
        <w:tc>
          <w:tcPr>
            <w:tcW w:w="1474" w:type="dxa"/>
            <w:vMerge/>
            <w:vAlign w:val="center"/>
          </w:tcPr>
          <w:p w:rsidR="00D70BB2" w:rsidRPr="005D5BC4" w:rsidRDefault="00D70BB2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D70BB2" w:rsidRPr="005D5BC4" w:rsidRDefault="00D70BB2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D70BB2" w:rsidRPr="005D5BC4" w:rsidRDefault="00D70BB2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наименование пок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зателя</w:t>
            </w:r>
          </w:p>
        </w:tc>
        <w:tc>
          <w:tcPr>
            <w:tcW w:w="1475" w:type="dxa"/>
            <w:gridSpan w:val="2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 xml:space="preserve">мерения по </w:t>
            </w:r>
            <w:hyperlink r:id="rId15" w:history="1">
              <w:r w:rsidRPr="005D5BC4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076" w:type="dxa"/>
            <w:vMerge w:val="restart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утве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ждено в муниц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пальном задании на год</w:t>
            </w:r>
          </w:p>
        </w:tc>
        <w:tc>
          <w:tcPr>
            <w:tcW w:w="992" w:type="dxa"/>
            <w:vMerge w:val="restart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испо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нено на отче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ную д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1134" w:type="dxa"/>
            <w:vMerge w:val="restart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допуст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мое (во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можное) отклон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418" w:type="dxa"/>
            <w:vMerge w:val="restart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отклонение, превыша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щее допу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тимое (во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можное) значение</w:t>
            </w:r>
          </w:p>
        </w:tc>
        <w:tc>
          <w:tcPr>
            <w:tcW w:w="1134" w:type="dxa"/>
            <w:vMerge w:val="restart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причина отклон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D70BB2" w:rsidRPr="005D5BC4" w:rsidTr="0011778C">
        <w:tc>
          <w:tcPr>
            <w:tcW w:w="1474" w:type="dxa"/>
            <w:vMerge/>
          </w:tcPr>
          <w:p w:rsidR="00D70BB2" w:rsidRPr="005D5BC4" w:rsidRDefault="00D70BB2" w:rsidP="0011778C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9" w:type="dxa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те-ля)</w:t>
            </w:r>
          </w:p>
        </w:tc>
        <w:tc>
          <w:tcPr>
            <w:tcW w:w="2268" w:type="dxa"/>
            <w:vMerge/>
            <w:vAlign w:val="center"/>
          </w:tcPr>
          <w:p w:rsidR="00D70BB2" w:rsidRPr="005D5BC4" w:rsidRDefault="00D70BB2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624" w:type="dxa"/>
            <w:vAlign w:val="center"/>
          </w:tcPr>
          <w:p w:rsidR="00D70BB2" w:rsidRPr="005D5BC4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076" w:type="dxa"/>
            <w:vMerge/>
          </w:tcPr>
          <w:p w:rsidR="00D70BB2" w:rsidRPr="005D5BC4" w:rsidRDefault="00D70BB2" w:rsidP="0011778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70BB2" w:rsidRPr="005D5BC4" w:rsidRDefault="00D70BB2" w:rsidP="0011778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70BB2" w:rsidRPr="005D5BC4" w:rsidRDefault="00D70BB2" w:rsidP="0011778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70BB2" w:rsidRPr="005D5BC4" w:rsidRDefault="00D70BB2" w:rsidP="0011778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70BB2" w:rsidRPr="005D5BC4" w:rsidRDefault="00D70BB2" w:rsidP="0011778C">
            <w:pPr>
              <w:rPr>
                <w:sz w:val="24"/>
                <w:szCs w:val="24"/>
              </w:rPr>
            </w:pPr>
          </w:p>
        </w:tc>
      </w:tr>
      <w:tr w:rsidR="00D70BB2" w:rsidTr="0011778C">
        <w:tc>
          <w:tcPr>
            <w:tcW w:w="1474" w:type="dxa"/>
          </w:tcPr>
          <w:p w:rsidR="00D70BB2" w:rsidRPr="007D7657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</w:tcPr>
          <w:p w:rsidR="00D70BB2" w:rsidRPr="007D7657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4" w:type="dxa"/>
          </w:tcPr>
          <w:p w:rsidR="00D70BB2" w:rsidRPr="007D7657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4" w:type="dxa"/>
          </w:tcPr>
          <w:p w:rsidR="00D70BB2" w:rsidRPr="007D7657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4" w:type="dxa"/>
          </w:tcPr>
          <w:p w:rsidR="00D70BB2" w:rsidRPr="007D7657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9" w:type="dxa"/>
          </w:tcPr>
          <w:p w:rsidR="00D70BB2" w:rsidRPr="007D7657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</w:tcPr>
          <w:p w:rsidR="00D70BB2" w:rsidRPr="007D7657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D70BB2" w:rsidRPr="007D7657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</w:tcPr>
          <w:p w:rsidR="00D70BB2" w:rsidRPr="007D7657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76" w:type="dxa"/>
          </w:tcPr>
          <w:p w:rsidR="00D70BB2" w:rsidRPr="007D7657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D70BB2" w:rsidRPr="007D7657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D70BB2" w:rsidRPr="007D7657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</w:tcPr>
          <w:p w:rsidR="00D70BB2" w:rsidRPr="007D7657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D70BB2" w:rsidRPr="007D7657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14</w:t>
            </w:r>
          </w:p>
        </w:tc>
      </w:tr>
      <w:tr w:rsidR="00451E93" w:rsidRPr="00200157" w:rsidTr="0011778C">
        <w:tc>
          <w:tcPr>
            <w:tcW w:w="1474" w:type="dxa"/>
            <w:vMerge w:val="restart"/>
          </w:tcPr>
          <w:p w:rsidR="00451E93" w:rsidRPr="00451E93" w:rsidRDefault="00451E93" w:rsidP="0011778C">
            <w:pPr>
              <w:pStyle w:val="a9"/>
              <w:rPr>
                <w:sz w:val="24"/>
                <w:szCs w:val="24"/>
              </w:rPr>
            </w:pPr>
            <w:r w:rsidRPr="00451E93">
              <w:rPr>
                <w:sz w:val="24"/>
                <w:szCs w:val="24"/>
              </w:rPr>
              <w:t>11784000300500201002100</w:t>
            </w:r>
          </w:p>
        </w:tc>
        <w:tc>
          <w:tcPr>
            <w:tcW w:w="964" w:type="dxa"/>
            <w:vMerge w:val="restart"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-инв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лиды</w:t>
            </w:r>
          </w:p>
        </w:tc>
        <w:tc>
          <w:tcPr>
            <w:tcW w:w="964" w:type="dxa"/>
            <w:vMerge w:val="restart"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зано</w:t>
            </w:r>
          </w:p>
        </w:tc>
        <w:tc>
          <w:tcPr>
            <w:tcW w:w="964" w:type="dxa"/>
            <w:vMerge w:val="restart"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Не ук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зано </w:t>
            </w:r>
          </w:p>
        </w:tc>
        <w:tc>
          <w:tcPr>
            <w:tcW w:w="964" w:type="dxa"/>
            <w:vMerge w:val="restart"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Очная  </w:t>
            </w:r>
          </w:p>
        </w:tc>
        <w:tc>
          <w:tcPr>
            <w:tcW w:w="969" w:type="dxa"/>
            <w:vMerge w:val="restart"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451E93" w:rsidRPr="00451E93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подгото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ки воспитанников образовательного учреждения к об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 xml:space="preserve">чению в школе </w:t>
            </w:r>
          </w:p>
        </w:tc>
        <w:tc>
          <w:tcPr>
            <w:tcW w:w="851" w:type="dxa"/>
          </w:tcPr>
          <w:p w:rsidR="00451E93" w:rsidRPr="00451E93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цент</w:t>
            </w:r>
          </w:p>
        </w:tc>
        <w:tc>
          <w:tcPr>
            <w:tcW w:w="624" w:type="dxa"/>
          </w:tcPr>
          <w:p w:rsidR="00451E93" w:rsidRPr="00451E93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1076" w:type="dxa"/>
          </w:tcPr>
          <w:p w:rsidR="00451E93" w:rsidRPr="00451E93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134" w:type="dxa"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</w:p>
        </w:tc>
      </w:tr>
      <w:tr w:rsidR="00451E93" w:rsidRPr="00200157" w:rsidTr="0011778C">
        <w:tc>
          <w:tcPr>
            <w:tcW w:w="1474" w:type="dxa"/>
            <w:vMerge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51E93" w:rsidRPr="00451E93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(зако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представит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лей) качеством и доступностью усл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ги (% от числа о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 xml:space="preserve">рошенных) </w:t>
            </w:r>
          </w:p>
        </w:tc>
        <w:tc>
          <w:tcPr>
            <w:tcW w:w="851" w:type="dxa"/>
          </w:tcPr>
          <w:p w:rsidR="00451E93" w:rsidRPr="00451E93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51E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цент</w:t>
            </w:r>
          </w:p>
        </w:tc>
        <w:tc>
          <w:tcPr>
            <w:tcW w:w="624" w:type="dxa"/>
          </w:tcPr>
          <w:p w:rsidR="00451E93" w:rsidRPr="00451E93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003</w:t>
            </w:r>
          </w:p>
        </w:tc>
        <w:tc>
          <w:tcPr>
            <w:tcW w:w="1076" w:type="dxa"/>
          </w:tcPr>
          <w:p w:rsidR="00451E93" w:rsidRPr="00451E93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51E9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92" w:type="dxa"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134" w:type="dxa"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51E93" w:rsidRPr="00200157" w:rsidRDefault="00451E93" w:rsidP="0011778C">
            <w:pPr>
              <w:pStyle w:val="a9"/>
              <w:rPr>
                <w:sz w:val="24"/>
                <w:szCs w:val="24"/>
              </w:rPr>
            </w:pPr>
          </w:p>
        </w:tc>
      </w:tr>
    </w:tbl>
    <w:p w:rsidR="00D70BB2" w:rsidRPr="00200157" w:rsidRDefault="00D70BB2" w:rsidP="00D70B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D70BB2" w:rsidRPr="00592660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592660" w:rsidRDefault="00D70BB2" w:rsidP="0011778C">
            <w:pPr>
              <w:pStyle w:val="ConsPlusNonformat"/>
              <w:tabs>
                <w:tab w:val="left" w:pos="567"/>
              </w:tabs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3.2.Показатели, характеризующие объем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592660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70BB2" w:rsidRPr="00592660" w:rsidRDefault="00D70BB2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0BB2" w:rsidRDefault="00D70BB2" w:rsidP="00D70BB2">
      <w:pPr>
        <w:pStyle w:val="ConsPlusNormal"/>
        <w:rPr>
          <w:rFonts w:ascii="Times New Roman" w:hAnsi="Times New Roman" w:cs="Times New Roman"/>
        </w:rPr>
      </w:pPr>
    </w:p>
    <w:tbl>
      <w:tblPr>
        <w:tblW w:w="15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1140"/>
        <w:gridCol w:w="1134"/>
        <w:gridCol w:w="1134"/>
        <w:gridCol w:w="964"/>
        <w:gridCol w:w="969"/>
        <w:gridCol w:w="1985"/>
        <w:gridCol w:w="851"/>
        <w:gridCol w:w="567"/>
        <w:gridCol w:w="1134"/>
        <w:gridCol w:w="992"/>
        <w:gridCol w:w="1134"/>
        <w:gridCol w:w="1418"/>
        <w:gridCol w:w="1020"/>
      </w:tblGrid>
      <w:tr w:rsidR="00D70BB2" w:rsidRPr="00CE387D" w:rsidTr="0011778C">
        <w:tc>
          <w:tcPr>
            <w:tcW w:w="1474" w:type="dxa"/>
            <w:vMerge w:val="restart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Уникальный номер ре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стровой 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писи</w:t>
            </w:r>
          </w:p>
        </w:tc>
        <w:tc>
          <w:tcPr>
            <w:tcW w:w="3408" w:type="dxa"/>
            <w:gridSpan w:val="3"/>
            <w:vMerge w:val="restart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Показатель, х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рактеризующий условия (формы) выполнения р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9101" w:type="dxa"/>
            <w:gridSpan w:val="8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Показатель объема работы</w:t>
            </w:r>
          </w:p>
        </w:tc>
      </w:tr>
      <w:tr w:rsidR="00D70BB2" w:rsidRPr="00CE387D" w:rsidTr="0011778C">
        <w:tc>
          <w:tcPr>
            <w:tcW w:w="1474" w:type="dxa"/>
            <w:vMerge/>
            <w:vAlign w:val="center"/>
          </w:tcPr>
          <w:p w:rsidR="00D70BB2" w:rsidRPr="00CE387D" w:rsidRDefault="00D70BB2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8" w:type="dxa"/>
            <w:gridSpan w:val="3"/>
            <w:vMerge/>
            <w:vAlign w:val="center"/>
          </w:tcPr>
          <w:p w:rsidR="00D70BB2" w:rsidRPr="00CE387D" w:rsidRDefault="00D70BB2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D70BB2" w:rsidRPr="00CE387D" w:rsidRDefault="00D70BB2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 xml:space="preserve">мерения по </w:t>
            </w:r>
            <w:hyperlink r:id="rId16" w:history="1">
              <w:r w:rsidRPr="00CE387D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утве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ждено в муниц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пальном задании на год</w:t>
            </w:r>
          </w:p>
        </w:tc>
        <w:tc>
          <w:tcPr>
            <w:tcW w:w="992" w:type="dxa"/>
            <w:vMerge w:val="restart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испо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нено на отче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ную д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1134" w:type="dxa"/>
            <w:vMerge w:val="restart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допуст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мое (во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можное) отклон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418" w:type="dxa"/>
            <w:vMerge w:val="restart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отклонение, превыша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щее допу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тимое (во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можное) значение</w:t>
            </w:r>
          </w:p>
        </w:tc>
        <w:tc>
          <w:tcPr>
            <w:tcW w:w="1020" w:type="dxa"/>
            <w:vMerge w:val="restart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причина откл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</w:tr>
      <w:tr w:rsidR="00D70BB2" w:rsidTr="0011778C">
        <w:tc>
          <w:tcPr>
            <w:tcW w:w="1474" w:type="dxa"/>
            <w:vMerge/>
          </w:tcPr>
          <w:p w:rsidR="00D70BB2" w:rsidRDefault="00D70BB2" w:rsidP="0011778C"/>
        </w:tc>
        <w:tc>
          <w:tcPr>
            <w:tcW w:w="1140" w:type="dxa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1134" w:type="dxa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1134" w:type="dxa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964" w:type="dxa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9" w:type="dxa"/>
            <w:vAlign w:val="center"/>
          </w:tcPr>
          <w:p w:rsidR="00D70BB2" w:rsidRPr="00CE387D" w:rsidRDefault="00D70BB2" w:rsidP="0011778C">
            <w:pPr>
              <w:pStyle w:val="ConsPlusNormal"/>
              <w:ind w:lef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____(наименов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ние п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1985" w:type="dxa"/>
            <w:vMerge/>
            <w:vAlign w:val="center"/>
          </w:tcPr>
          <w:p w:rsidR="00D70BB2" w:rsidRPr="00CE387D" w:rsidRDefault="00D70BB2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567" w:type="dxa"/>
            <w:vAlign w:val="center"/>
          </w:tcPr>
          <w:p w:rsidR="00D70BB2" w:rsidRPr="00CE387D" w:rsidRDefault="00D70BB2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134" w:type="dxa"/>
            <w:vMerge/>
          </w:tcPr>
          <w:p w:rsidR="00D70BB2" w:rsidRDefault="00D70BB2" w:rsidP="0011778C"/>
        </w:tc>
        <w:tc>
          <w:tcPr>
            <w:tcW w:w="992" w:type="dxa"/>
            <w:vMerge/>
          </w:tcPr>
          <w:p w:rsidR="00D70BB2" w:rsidRDefault="00D70BB2" w:rsidP="0011778C"/>
        </w:tc>
        <w:tc>
          <w:tcPr>
            <w:tcW w:w="1134" w:type="dxa"/>
            <w:vMerge/>
          </w:tcPr>
          <w:p w:rsidR="00D70BB2" w:rsidRDefault="00D70BB2" w:rsidP="0011778C"/>
        </w:tc>
        <w:tc>
          <w:tcPr>
            <w:tcW w:w="1418" w:type="dxa"/>
            <w:vMerge/>
          </w:tcPr>
          <w:p w:rsidR="00D70BB2" w:rsidRDefault="00D70BB2" w:rsidP="0011778C"/>
        </w:tc>
        <w:tc>
          <w:tcPr>
            <w:tcW w:w="1020" w:type="dxa"/>
            <w:vMerge/>
          </w:tcPr>
          <w:p w:rsidR="00D70BB2" w:rsidRDefault="00D70BB2" w:rsidP="0011778C"/>
        </w:tc>
      </w:tr>
      <w:tr w:rsidR="00D70BB2" w:rsidTr="0011778C">
        <w:tc>
          <w:tcPr>
            <w:tcW w:w="1474" w:type="dxa"/>
          </w:tcPr>
          <w:p w:rsidR="00D70BB2" w:rsidRDefault="00D70BB2" w:rsidP="0011778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40" w:type="dxa"/>
          </w:tcPr>
          <w:p w:rsidR="00D70BB2" w:rsidRDefault="00D70BB2" w:rsidP="0011778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D70BB2" w:rsidRDefault="00D70BB2" w:rsidP="0011778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D70BB2" w:rsidRDefault="00D70BB2" w:rsidP="0011778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</w:tcPr>
          <w:p w:rsidR="00D70BB2" w:rsidRDefault="00D70BB2" w:rsidP="0011778C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9" w:type="dxa"/>
          </w:tcPr>
          <w:p w:rsidR="00D70BB2" w:rsidRDefault="00D70BB2" w:rsidP="0011778C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985" w:type="dxa"/>
          </w:tcPr>
          <w:p w:rsidR="00D70BB2" w:rsidRDefault="00D70BB2" w:rsidP="0011778C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D70BB2" w:rsidRDefault="00D70BB2" w:rsidP="0011778C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D70BB2" w:rsidRDefault="00D70BB2" w:rsidP="0011778C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D70BB2" w:rsidRDefault="00D70BB2" w:rsidP="0011778C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D70BB2" w:rsidRDefault="00D70BB2" w:rsidP="0011778C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34" w:type="dxa"/>
          </w:tcPr>
          <w:p w:rsidR="00D70BB2" w:rsidRDefault="00D70BB2" w:rsidP="0011778C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18" w:type="dxa"/>
          </w:tcPr>
          <w:p w:rsidR="00D70BB2" w:rsidRDefault="00D70BB2" w:rsidP="0011778C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020" w:type="dxa"/>
          </w:tcPr>
          <w:p w:rsidR="00D70BB2" w:rsidRDefault="00D70BB2" w:rsidP="0011778C">
            <w:pPr>
              <w:pStyle w:val="ConsPlusNormal"/>
              <w:jc w:val="center"/>
            </w:pPr>
            <w:r>
              <w:t>14</w:t>
            </w:r>
          </w:p>
        </w:tc>
      </w:tr>
      <w:tr w:rsidR="00D70BB2" w:rsidTr="00451E93">
        <w:trPr>
          <w:trHeight w:val="1000"/>
        </w:trPr>
        <w:tc>
          <w:tcPr>
            <w:tcW w:w="1474" w:type="dxa"/>
          </w:tcPr>
          <w:p w:rsidR="00D70BB2" w:rsidRPr="00451E93" w:rsidRDefault="00451E93" w:rsidP="0011778C">
            <w:pPr>
              <w:pStyle w:val="a9"/>
              <w:rPr>
                <w:sz w:val="24"/>
                <w:szCs w:val="24"/>
              </w:rPr>
            </w:pPr>
            <w:r w:rsidRPr="00451E93">
              <w:rPr>
                <w:sz w:val="24"/>
                <w:szCs w:val="24"/>
              </w:rPr>
              <w:t>11784000300500201002100</w:t>
            </w:r>
          </w:p>
        </w:tc>
        <w:tc>
          <w:tcPr>
            <w:tcW w:w="1140" w:type="dxa"/>
          </w:tcPr>
          <w:p w:rsidR="00D70BB2" w:rsidRPr="00200157" w:rsidRDefault="00D70BB2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Дети-инвалиды</w:t>
            </w:r>
          </w:p>
        </w:tc>
        <w:tc>
          <w:tcPr>
            <w:tcW w:w="1134" w:type="dxa"/>
          </w:tcPr>
          <w:p w:rsidR="00D70BB2" w:rsidRPr="00200157" w:rsidRDefault="00D70BB2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зано</w:t>
            </w:r>
          </w:p>
        </w:tc>
        <w:tc>
          <w:tcPr>
            <w:tcW w:w="1134" w:type="dxa"/>
          </w:tcPr>
          <w:p w:rsidR="00D70BB2" w:rsidRPr="00200157" w:rsidRDefault="00D70BB2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зано </w:t>
            </w:r>
          </w:p>
        </w:tc>
        <w:tc>
          <w:tcPr>
            <w:tcW w:w="964" w:type="dxa"/>
          </w:tcPr>
          <w:p w:rsidR="00D70BB2" w:rsidRPr="00200157" w:rsidRDefault="00D70BB2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969" w:type="dxa"/>
          </w:tcPr>
          <w:p w:rsidR="00D70BB2" w:rsidRPr="00200157" w:rsidRDefault="00D70BB2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D70BB2" w:rsidRPr="00200157" w:rsidRDefault="00D70BB2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 xml:space="preserve">Число </w:t>
            </w:r>
            <w:r>
              <w:rPr>
                <w:sz w:val="24"/>
                <w:szCs w:val="24"/>
              </w:rPr>
              <w:t xml:space="preserve">детей </w:t>
            </w:r>
          </w:p>
        </w:tc>
        <w:tc>
          <w:tcPr>
            <w:tcW w:w="851" w:type="dxa"/>
          </w:tcPr>
          <w:p w:rsidR="00D70BB2" w:rsidRPr="00200157" w:rsidRDefault="00D70BB2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Чел</w:t>
            </w:r>
            <w:r w:rsidRPr="00200157">
              <w:rPr>
                <w:sz w:val="24"/>
                <w:szCs w:val="24"/>
              </w:rPr>
              <w:t>о</w:t>
            </w:r>
            <w:r w:rsidRPr="00200157">
              <w:rPr>
                <w:sz w:val="24"/>
                <w:szCs w:val="24"/>
              </w:rPr>
              <w:t xml:space="preserve">век </w:t>
            </w:r>
          </w:p>
        </w:tc>
        <w:tc>
          <w:tcPr>
            <w:tcW w:w="567" w:type="dxa"/>
          </w:tcPr>
          <w:p w:rsidR="00D70BB2" w:rsidRPr="00200157" w:rsidRDefault="00D70BB2" w:rsidP="0011778C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001</w:t>
            </w:r>
          </w:p>
        </w:tc>
        <w:tc>
          <w:tcPr>
            <w:tcW w:w="1134" w:type="dxa"/>
          </w:tcPr>
          <w:p w:rsidR="00D70BB2" w:rsidRPr="00200157" w:rsidRDefault="00D70BB2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70BB2" w:rsidRPr="00200157" w:rsidRDefault="009125B9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70BB2" w:rsidRPr="00200157" w:rsidRDefault="00D70BB2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70BB2" w:rsidRPr="00200157" w:rsidRDefault="00D70BB2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D70BB2" w:rsidRPr="00200157" w:rsidRDefault="00D70BB2" w:rsidP="0011778C">
            <w:pPr>
              <w:pStyle w:val="a9"/>
              <w:rPr>
                <w:sz w:val="24"/>
                <w:szCs w:val="24"/>
              </w:rPr>
            </w:pPr>
          </w:p>
        </w:tc>
      </w:tr>
    </w:tbl>
    <w:p w:rsidR="00D70BB2" w:rsidRDefault="00D70BB2" w:rsidP="00D70BB2">
      <w:pPr>
        <w:pStyle w:val="ConsPlusNormal"/>
        <w:rPr>
          <w:rFonts w:ascii="Times New Roman" w:hAnsi="Times New Roman" w:cs="Times New Roman"/>
        </w:rPr>
      </w:pPr>
    </w:p>
    <w:p w:rsidR="00D70BB2" w:rsidRDefault="00D70BB2" w:rsidP="00D70BB2">
      <w:pPr>
        <w:pStyle w:val="ConsPlusNormal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15920"/>
      </w:tblGrid>
      <w:tr w:rsidR="00451E93" w:rsidRPr="00CA09A4" w:rsidTr="0011778C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451E93" w:rsidRDefault="00451E93" w:rsidP="00451E93">
            <w:pPr>
              <w:pStyle w:val="ConsPlusNonformat"/>
              <w:numPr>
                <w:ilvl w:val="0"/>
                <w:numId w:val="5"/>
              </w:numPr>
              <w:tabs>
                <w:tab w:val="left" w:pos="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устанавливающие размер платы (цену, тариф) либо порядок ее (его) установления:</w:t>
            </w:r>
          </w:p>
          <w:p w:rsidR="00451E93" w:rsidRPr="00CA09A4" w:rsidRDefault="00451E93" w:rsidP="0011778C">
            <w:pPr>
              <w:pStyle w:val="ConsPlusNonformat"/>
              <w:tabs>
                <w:tab w:val="left" w:pos="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80"/>
        <w:gridCol w:w="2835"/>
        <w:gridCol w:w="1559"/>
        <w:gridCol w:w="1701"/>
        <w:gridCol w:w="5245"/>
      </w:tblGrid>
      <w:tr w:rsidR="00451E93" w:rsidRPr="00CA09A4" w:rsidTr="0011778C">
        <w:tc>
          <w:tcPr>
            <w:tcW w:w="12820" w:type="dxa"/>
            <w:gridSpan w:val="5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451E93" w:rsidRPr="00CA09A4" w:rsidTr="0011778C">
        <w:tc>
          <w:tcPr>
            <w:tcW w:w="1480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35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5245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451E93" w:rsidRPr="00CA09A4" w:rsidTr="0011778C">
        <w:tc>
          <w:tcPr>
            <w:tcW w:w="1480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51E93" w:rsidRPr="00CA09A4" w:rsidTr="0011778C">
        <w:tc>
          <w:tcPr>
            <w:tcW w:w="1480" w:type="dxa"/>
          </w:tcPr>
          <w:p w:rsidR="00451E93" w:rsidRPr="00CA09A4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ние </w:t>
            </w:r>
          </w:p>
        </w:tc>
        <w:tc>
          <w:tcPr>
            <w:tcW w:w="2835" w:type="dxa"/>
          </w:tcPr>
          <w:p w:rsidR="00451E93" w:rsidRPr="00CA09A4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Амурск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 муниципального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</w:p>
        </w:tc>
        <w:tc>
          <w:tcPr>
            <w:tcW w:w="1559" w:type="dxa"/>
          </w:tcPr>
          <w:p w:rsidR="00451E93" w:rsidRPr="00CA09A4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19.02.2016</w:t>
            </w:r>
          </w:p>
        </w:tc>
        <w:tc>
          <w:tcPr>
            <w:tcW w:w="1701" w:type="dxa"/>
          </w:tcPr>
          <w:p w:rsidR="00451E93" w:rsidRPr="00CA09A4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245" w:type="dxa"/>
          </w:tcPr>
          <w:p w:rsidR="00451E93" w:rsidRPr="00CA09A4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 утверждении размера родительской платы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предоставление услуги «Присмотр и уход» в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ниципальных образовательных учреждениях (о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ганизациях) на территории Амурского муниц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пального района»</w:t>
            </w:r>
          </w:p>
        </w:tc>
      </w:tr>
    </w:tbl>
    <w:p w:rsidR="00451E93" w:rsidRPr="00CA09A4" w:rsidRDefault="00451E93" w:rsidP="00451E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51E93" w:rsidRPr="00CA09A4" w:rsidRDefault="00451E93" w:rsidP="00451E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451E93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451E93" w:rsidRPr="00CA09A4" w:rsidRDefault="00451E93" w:rsidP="00451E93">
            <w:pPr>
              <w:pStyle w:val="ConsPlusNonformat"/>
              <w:numPr>
                <w:ilvl w:val="0"/>
                <w:numId w:val="5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Порядок оказания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E93" w:rsidRPr="00CA09A4" w:rsidRDefault="00451E93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451E93" w:rsidRPr="00CA09A4" w:rsidRDefault="00451E93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E93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451E93" w:rsidRPr="00CA09A4" w:rsidRDefault="00451E93" w:rsidP="00451E93">
            <w:pPr>
              <w:pStyle w:val="ConsPlusNonformat"/>
              <w:numPr>
                <w:ilvl w:val="1"/>
                <w:numId w:val="5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регулирующие порядок оказания муниципальной услуги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E93" w:rsidRPr="00CA09A4" w:rsidRDefault="00451E93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451E93" w:rsidRPr="00CA09A4" w:rsidRDefault="00451E93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E93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451E93" w:rsidRPr="00CA09A4" w:rsidRDefault="00451E93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Приказ Минобрнауки России    от 30.08.2013 №№ 1014  " "Об утверждении Порядка организации и осущ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ствления образовательной деятельности по основным общеобразовательным программам - образовательным программам дошкольного образования"; </w:t>
            </w:r>
          </w:p>
          <w:p w:rsidR="00451E93" w:rsidRPr="00CA09A4" w:rsidRDefault="00451E93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Минобрнауки России   от 17.10.2013 №№ 1155   ""Об утвержднии федерального государственного образовательного стандарта дошкольного образования""; </w:t>
            </w:r>
          </w:p>
          <w:p w:rsidR="00451E93" w:rsidRPr="00CA09A4" w:rsidRDefault="00451E93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Федеральный закон   от 06.10.2003 №№ 131-ФЗ " "Об общих принципах организации местного самоупра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ления в Российской Федерации"";</w:t>
            </w:r>
          </w:p>
          <w:p w:rsidR="00451E93" w:rsidRPr="00CA09A4" w:rsidRDefault="00451E93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закон   от 06.10.1999 №№ 184-ФЗ  ""Об общих принципах организации законодательных (представительных) и исполнительных органов государственной власти субъектов Российской Федерации""; </w:t>
            </w:r>
          </w:p>
          <w:p w:rsidR="00451E93" w:rsidRPr="00CA09A4" w:rsidRDefault="00451E93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Федеральный закон   от 29.12.2012 №№ 273-ФЗ  ""Об образовании в Российской Федерации"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E93" w:rsidRPr="00CA09A4" w:rsidRDefault="00451E93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451E93" w:rsidRPr="00CA09A4" w:rsidRDefault="00451E93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E93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451E93" w:rsidRPr="00CA09A4" w:rsidRDefault="00451E93" w:rsidP="0011778C">
            <w:pPr>
              <w:pStyle w:val="ConsPlusNonformat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(наименование, номер и дата нормативного правового акта)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E93" w:rsidRPr="00CA09A4" w:rsidRDefault="00451E93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451E93" w:rsidRPr="00CA09A4" w:rsidRDefault="00451E93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E93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451E93" w:rsidRPr="00CA09A4" w:rsidRDefault="00451E93" w:rsidP="00451E93">
            <w:pPr>
              <w:pStyle w:val="ConsPlusNonformat"/>
              <w:numPr>
                <w:ilvl w:val="1"/>
                <w:numId w:val="5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Порядок информирования потенциальных потребителей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E93" w:rsidRPr="00CA09A4" w:rsidRDefault="00451E93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451E93" w:rsidRPr="00CA09A4" w:rsidRDefault="00451E93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1E93" w:rsidRPr="00CA09A4" w:rsidRDefault="00451E93" w:rsidP="00451E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73"/>
        <w:gridCol w:w="4394"/>
        <w:gridCol w:w="4253"/>
      </w:tblGrid>
      <w:tr w:rsidR="00451E93" w:rsidRPr="00CA09A4" w:rsidTr="0011778C">
        <w:tc>
          <w:tcPr>
            <w:tcW w:w="4173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394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51E93" w:rsidRPr="00CA09A4" w:rsidTr="0011778C">
        <w:trPr>
          <w:trHeight w:val="212"/>
        </w:trPr>
        <w:tc>
          <w:tcPr>
            <w:tcW w:w="4173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451E93" w:rsidRPr="00CA09A4" w:rsidRDefault="00451E93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51E93" w:rsidRPr="00CA09A4" w:rsidTr="0011778C">
        <w:trPr>
          <w:trHeight w:val="1226"/>
        </w:trPr>
        <w:tc>
          <w:tcPr>
            <w:tcW w:w="4173" w:type="dxa"/>
          </w:tcPr>
          <w:p w:rsidR="00451E93" w:rsidRPr="00CA09A4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Интернет-сайт учредителя</w:t>
            </w:r>
          </w:p>
        </w:tc>
        <w:tc>
          <w:tcPr>
            <w:tcW w:w="4394" w:type="dxa"/>
          </w:tcPr>
          <w:p w:rsidR="00451E93" w:rsidRPr="00CA09A4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результатов деятельности сист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образования по республике по обр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зовательным и трудовым траекториям выпускников</w:t>
            </w:r>
          </w:p>
        </w:tc>
        <w:tc>
          <w:tcPr>
            <w:tcW w:w="4253" w:type="dxa"/>
          </w:tcPr>
          <w:p w:rsidR="00451E93" w:rsidRPr="00CA09A4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 По мере изменения</w:t>
            </w:r>
          </w:p>
        </w:tc>
      </w:tr>
      <w:tr w:rsidR="00451E93" w:rsidRPr="00CA09A4" w:rsidTr="0011778C">
        <w:tc>
          <w:tcPr>
            <w:tcW w:w="4173" w:type="dxa"/>
          </w:tcPr>
          <w:p w:rsidR="00451E93" w:rsidRPr="00CA09A4" w:rsidRDefault="00451E93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Информационные стенды</w:t>
            </w:r>
          </w:p>
        </w:tc>
        <w:tc>
          <w:tcPr>
            <w:tcW w:w="4394" w:type="dxa"/>
          </w:tcPr>
          <w:p w:rsidR="00451E93" w:rsidRPr="00CA09A4" w:rsidRDefault="00451E93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Официальные документы о деятельности учреждения</w:t>
            </w:r>
          </w:p>
        </w:tc>
        <w:tc>
          <w:tcPr>
            <w:tcW w:w="4253" w:type="dxa"/>
          </w:tcPr>
          <w:p w:rsidR="00451E93" w:rsidRPr="00CA09A4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 мере изменения</w:t>
            </w:r>
          </w:p>
        </w:tc>
      </w:tr>
      <w:tr w:rsidR="00451E93" w:rsidRPr="00CA09A4" w:rsidTr="0011778C">
        <w:tc>
          <w:tcPr>
            <w:tcW w:w="4173" w:type="dxa"/>
          </w:tcPr>
          <w:p w:rsidR="00451E93" w:rsidRPr="00CA09A4" w:rsidRDefault="00451E93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Родительское собрание</w:t>
            </w:r>
          </w:p>
        </w:tc>
        <w:tc>
          <w:tcPr>
            <w:tcW w:w="4394" w:type="dxa"/>
          </w:tcPr>
          <w:p w:rsidR="00451E93" w:rsidRPr="00CA09A4" w:rsidRDefault="00451E93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Информация о результатах</w:t>
            </w:r>
          </w:p>
        </w:tc>
        <w:tc>
          <w:tcPr>
            <w:tcW w:w="4253" w:type="dxa"/>
          </w:tcPr>
          <w:p w:rsidR="00451E93" w:rsidRPr="00CA09A4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плану-графику учреждения</w:t>
            </w:r>
          </w:p>
        </w:tc>
      </w:tr>
      <w:tr w:rsidR="00451E93" w:rsidRPr="00CA09A4" w:rsidTr="0011778C">
        <w:tc>
          <w:tcPr>
            <w:tcW w:w="4173" w:type="dxa"/>
          </w:tcPr>
          <w:p w:rsidR="00451E93" w:rsidRPr="00CA09A4" w:rsidRDefault="00451E93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Средства массовой информации: газ</w:t>
            </w:r>
            <w:r w:rsidRPr="00CA09A4">
              <w:rPr>
                <w:color w:val="000000"/>
                <w:sz w:val="24"/>
                <w:szCs w:val="24"/>
              </w:rPr>
              <w:t>е</w:t>
            </w:r>
            <w:r w:rsidRPr="00CA09A4">
              <w:rPr>
                <w:color w:val="000000"/>
                <w:sz w:val="24"/>
                <w:szCs w:val="24"/>
              </w:rPr>
              <w:lastRenderedPageBreak/>
              <w:t>ты, журналы и телевидение</w:t>
            </w:r>
          </w:p>
        </w:tc>
        <w:tc>
          <w:tcPr>
            <w:tcW w:w="4394" w:type="dxa"/>
          </w:tcPr>
          <w:p w:rsidR="00451E93" w:rsidRPr="00CA09A4" w:rsidRDefault="00451E93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lastRenderedPageBreak/>
              <w:t>Информация о результатах</w:t>
            </w:r>
          </w:p>
        </w:tc>
        <w:tc>
          <w:tcPr>
            <w:tcW w:w="4253" w:type="dxa"/>
          </w:tcPr>
          <w:p w:rsidR="00451E93" w:rsidRPr="00CA09A4" w:rsidRDefault="00451E93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</w:tbl>
    <w:p w:rsidR="00451E93" w:rsidRPr="00CA09A4" w:rsidRDefault="00451E93" w:rsidP="00451E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51E93" w:rsidRDefault="00451E93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451E93">
      <w:pPr>
        <w:pStyle w:val="ConsPlusNormal"/>
        <w:rPr>
          <w:rFonts w:ascii="Times New Roman" w:hAnsi="Times New Roman" w:cs="Times New Roman"/>
        </w:rPr>
      </w:pPr>
    </w:p>
    <w:p w:rsidR="0011778C" w:rsidRPr="007459A9" w:rsidRDefault="0011778C" w:rsidP="0011778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lastRenderedPageBreak/>
        <w:t>Часть 2. Прочие сведения о муниципальном задании &lt;</w:t>
      </w:r>
      <w:r w:rsidR="009C139F">
        <w:rPr>
          <w:rFonts w:ascii="Times New Roman" w:hAnsi="Times New Roman" w:cs="Times New Roman"/>
          <w:sz w:val="28"/>
          <w:szCs w:val="28"/>
        </w:rPr>
        <w:t>4</w:t>
      </w:r>
      <w:r w:rsidRPr="007459A9">
        <w:rPr>
          <w:rFonts w:ascii="Times New Roman" w:hAnsi="Times New Roman" w:cs="Times New Roman"/>
          <w:sz w:val="28"/>
          <w:szCs w:val="28"/>
        </w:rPr>
        <w:t>&gt;</w:t>
      </w:r>
    </w:p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5417"/>
        <w:gridCol w:w="267"/>
        <w:gridCol w:w="236"/>
      </w:tblGrid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12"/>
              </w:numPr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для досрочного прекращения выполнения муниципального задания </w:t>
            </w:r>
          </w:p>
          <w:p w:rsidR="0011778C" w:rsidRPr="007459A9" w:rsidRDefault="0011778C" w:rsidP="0011778C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604" w:type="dxa"/>
              <w:tblLook w:val="0000"/>
            </w:tblPr>
            <w:tblGrid>
              <w:gridCol w:w="8091"/>
              <w:gridCol w:w="6486"/>
            </w:tblGrid>
            <w:tr w:rsidR="0011778C" w:rsidRPr="004A4812" w:rsidTr="0011778C">
              <w:trPr>
                <w:trHeight w:val="552"/>
                <w:tblHeader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Основание для прекращения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Пункт, часть, статья и реквизиты нормативного правового акта</w:t>
                  </w: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Исключение государственной услуги (работы) из ведомственного перечня госуда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р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ственных услуг (работ)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Ликвидация учреждения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Порядок установленный гражданским  законодательством,  ч.10  ст.22 Федерального закона от 29.12.2012 № 273-ФЗ «Об образов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нии в Российской Федерации»</w:t>
                  </w: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Реорганизация учреждения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Порядок установленный гражданским  законодательством,  ч.10  ст.22 Федерального закона от 29.12.2012 № 273-ФЗ «Об образов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нии в Российской Федерации»</w:t>
                  </w:r>
                </w:p>
              </w:tc>
            </w:tr>
          </w:tbl>
          <w:p w:rsidR="0011778C" w:rsidRPr="007459A9" w:rsidRDefault="0011778C" w:rsidP="0011778C">
            <w:pPr>
              <w:pStyle w:val="ConsPlusNonformat"/>
              <w:numPr>
                <w:ilvl w:val="0"/>
                <w:numId w:val="12"/>
              </w:numPr>
              <w:tabs>
                <w:tab w:val="left" w:pos="39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78C" w:rsidRPr="007459A9" w:rsidRDefault="0011778C" w:rsidP="0011778C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" w:type="dxa"/>
            <w:vMerge w:val="restart"/>
            <w:tcBorders>
              <w:top w:val="nil"/>
              <w:left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Иная информация, необходимая для выполнения (контроля за выполнением) муниципального задания _______________________________________________________________________</w:t>
            </w:r>
          </w:p>
        </w:tc>
        <w:tc>
          <w:tcPr>
            <w:tcW w:w="267" w:type="dxa"/>
            <w:vMerge/>
            <w:tcBorders>
              <w:left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78C" w:rsidRPr="007459A9" w:rsidRDefault="0011778C" w:rsidP="0011778C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</w:t>
            </w:r>
          </w:p>
        </w:tc>
        <w:tc>
          <w:tcPr>
            <w:tcW w:w="267" w:type="dxa"/>
            <w:vMerge/>
            <w:tcBorders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12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Порядок контроля за выполнением муниципального задания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15" w:type="dxa"/>
        <w:tblInd w:w="630" w:type="dxa"/>
        <w:tblLayout w:type="fixed"/>
        <w:tblLook w:val="0000"/>
      </w:tblPr>
      <w:tblGrid>
        <w:gridCol w:w="4909"/>
        <w:gridCol w:w="4567"/>
        <w:gridCol w:w="5639"/>
      </w:tblGrid>
      <w:tr w:rsidR="0011778C" w:rsidRPr="004A4812" w:rsidTr="0011778C">
        <w:trPr>
          <w:trHeight w:val="583"/>
          <w:tblHeader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b/>
                <w:bCs/>
                <w:color w:val="000000"/>
                <w:sz w:val="22"/>
                <w:szCs w:val="22"/>
              </w:rPr>
              <w:t>Формы контроля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b/>
                <w:bCs/>
                <w:color w:val="000000"/>
                <w:sz w:val="22"/>
                <w:szCs w:val="22"/>
              </w:rPr>
              <w:t>Периодичность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sz w:val="22"/>
                <w:szCs w:val="22"/>
              </w:rPr>
              <w:t>Органы местного самоуправления, осуществляющие ко</w:t>
            </w:r>
            <w:r w:rsidRPr="004A4812">
              <w:rPr>
                <w:sz w:val="22"/>
                <w:szCs w:val="22"/>
              </w:rPr>
              <w:t>н</w:t>
            </w:r>
            <w:r w:rsidRPr="004A4812">
              <w:rPr>
                <w:sz w:val="22"/>
                <w:szCs w:val="22"/>
              </w:rPr>
              <w:t>троль за выполнением муниципального задания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Соблюдение порядка исполнения финансово-экономической дисциплины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2 года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Инвентаризация нефинансовых активов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год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Приемка готовности образовательного учреждения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год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Отчет о выполнении муниципального задания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квартал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</w:tbl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1778C" w:rsidRPr="007459A9" w:rsidRDefault="0011778C" w:rsidP="0011778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5417"/>
        <w:gridCol w:w="267"/>
        <w:gridCol w:w="236"/>
      </w:tblGrid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12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Требования к отчетности о выполнении муниципального задания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4.1. Периодичность представления отчетов о выполнении муниципального задания -Ежеквартальная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D2473A" w:rsidRDefault="0011778C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D2473A">
              <w:rPr>
                <w:rFonts w:ascii="Times New Roman" w:hAnsi="Times New Roman" w:cs="Times New Roman"/>
              </w:rPr>
              <w:t>4.2. Сроки представления отчетов о выполнении муниципального задания</w:t>
            </w:r>
          </w:p>
          <w:p w:rsidR="0011778C" w:rsidRPr="00D2473A" w:rsidRDefault="0011778C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D2473A">
              <w:rPr>
                <w:rFonts w:ascii="Times New Roman" w:hAnsi="Times New Roman" w:cs="Times New Roman"/>
              </w:rPr>
              <w:t>Ежеквартально (не позднее 20-го числа месяца, следующего за отчетным периодом).</w:t>
            </w:r>
          </w:p>
          <w:p w:rsidR="0011778C" w:rsidRPr="00D2473A" w:rsidRDefault="0011778C" w:rsidP="001177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2473A">
              <w:rPr>
                <w:rFonts w:ascii="Times New Roman" w:hAnsi="Times New Roman" w:cs="Times New Roman"/>
                <w:sz w:val="20"/>
              </w:rPr>
              <w:t>Ежегодно (не позднее 25-го числа месяца, следующего за отчетным периодом).</w:t>
            </w:r>
          </w:p>
          <w:p w:rsidR="0011778C" w:rsidRPr="006E105B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4.3. Иные требования к отчетности о выполнении муниципального задания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 xml:space="preserve">Одновременно с отчетом составляется </w:t>
            </w:r>
            <w:r w:rsidRPr="004A4812">
              <w:rPr>
                <w:b/>
                <w:color w:val="000000"/>
                <w:sz w:val="24"/>
                <w:szCs w:val="24"/>
              </w:rPr>
              <w:t>пояснительная записка</w:t>
            </w:r>
            <w:r w:rsidRPr="004A4812">
              <w:rPr>
                <w:color w:val="000000"/>
                <w:sz w:val="24"/>
                <w:szCs w:val="24"/>
              </w:rPr>
              <w:t>, содержащая: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>- выводы о степени достижения плановых значений показателей качества (объема) муниципальных услуг, непосредственного и конечного резул</w:t>
            </w:r>
            <w:r w:rsidRPr="004A4812">
              <w:rPr>
                <w:color w:val="000000"/>
                <w:sz w:val="24"/>
                <w:szCs w:val="24"/>
              </w:rPr>
              <w:t>ь</w:t>
            </w:r>
            <w:r w:rsidRPr="004A4812">
              <w:rPr>
                <w:color w:val="000000"/>
                <w:sz w:val="24"/>
                <w:szCs w:val="24"/>
              </w:rPr>
              <w:t>тата оказания муниципальных услуг;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>- предложения необходимых мер по обеспечению достижения плановых значений показателей качества (объема) муниципальных услуг, непосре</w:t>
            </w:r>
            <w:r w:rsidRPr="004A4812">
              <w:rPr>
                <w:color w:val="000000"/>
                <w:sz w:val="24"/>
                <w:szCs w:val="24"/>
              </w:rPr>
              <w:t>д</w:t>
            </w:r>
            <w:r w:rsidRPr="004A4812">
              <w:rPr>
                <w:color w:val="000000"/>
                <w:sz w:val="24"/>
                <w:szCs w:val="24"/>
              </w:rPr>
              <w:t>ственного и конечного результата оказания муниципальных услуг в очередном году и плановом периоде;</w:t>
            </w:r>
          </w:p>
          <w:p w:rsidR="0011778C" w:rsidRPr="004A4812" w:rsidRDefault="0011778C" w:rsidP="001177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предложения о возможных изменениях значений плановых показателей качества (объема) муниципальных услуг, непосредственного и конечного результатов оказания муниципальных услуг с обоснованием каждого предложения. Источниками данных для подготовки отчета являются свед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статистической, бухгалтерской и иной официальной отчетности (официальных документов), а также результаты проведения управлением о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разования контрольных мероприятий, представленные в актах проведения контрольных мероприятий.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4A4812" w:rsidTr="0011778C">
        <w:trPr>
          <w:trHeight w:val="2258"/>
        </w:trPr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numPr>
                <w:ilvl w:val="0"/>
                <w:numId w:val="12"/>
              </w:numPr>
              <w:pBdr>
                <w:bottom w:val="single" w:sz="12" w:space="1" w:color="auto"/>
              </w:pBd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Иные показатели, связанные с выполнением муниципального задания &lt;6&gt;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составляется для конкретного учреждения, его выполнение является обязательным.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признается выполненным при выполнении показателей оценки выполнения муниципального задания на 95 проце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тов и выше.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При формировании муниципального задания применяются справочники, реестры и классификаторы, используемые в государственной инте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рированной информационной системе управления общественными финансами "Электронный бюджет".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формируется в процессе формирования районного бюджета на очередной финансовый год и плановый период и у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верждается не позднее пятнадцати рабочих дней со дня утверждения районного бюджета в отношении</w:t>
            </w:r>
          </w:p>
          <w:p w:rsidR="0011778C" w:rsidRPr="004A4812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&lt;1&gt; 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</w:t>
      </w:r>
      <w:r w:rsidRPr="004A4812">
        <w:rPr>
          <w:rFonts w:ascii="Times New Roman" w:hAnsi="Times New Roman" w:cs="Times New Roman"/>
          <w:sz w:val="18"/>
          <w:szCs w:val="18"/>
        </w:rPr>
        <w:t>з</w:t>
      </w:r>
      <w:r w:rsidRPr="004A4812">
        <w:rPr>
          <w:rFonts w:ascii="Times New Roman" w:hAnsi="Times New Roman" w:cs="Times New Roman"/>
          <w:sz w:val="18"/>
          <w:szCs w:val="18"/>
        </w:rPr>
        <w:t>дельно по каждой из муниципальных услуг с указанием порядкового номера раздела.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&lt;2&gt; Заполняется при установлении показателей, характеризующих качество муниципальной услуги, в ведомственном перечне муниципальных услуг и работ, оказываемых и выполняемых мун</w:t>
      </w:r>
      <w:r w:rsidRPr="004A4812">
        <w:rPr>
          <w:rFonts w:ascii="Times New Roman" w:hAnsi="Times New Roman" w:cs="Times New Roman"/>
          <w:sz w:val="18"/>
          <w:szCs w:val="18"/>
        </w:rPr>
        <w:t>и</w:t>
      </w:r>
      <w:r w:rsidRPr="004A4812">
        <w:rPr>
          <w:rFonts w:ascii="Times New Roman" w:hAnsi="Times New Roman" w:cs="Times New Roman"/>
          <w:sz w:val="18"/>
          <w:szCs w:val="18"/>
        </w:rPr>
        <w:t xml:space="preserve">ципальными учреждениями в качестве основных видов деятельности. 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&lt;3&gt; 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</w:t>
      </w:r>
      <w:r w:rsidRPr="004A4812">
        <w:rPr>
          <w:rFonts w:ascii="Times New Roman" w:hAnsi="Times New Roman" w:cs="Times New Roman"/>
          <w:sz w:val="18"/>
          <w:szCs w:val="18"/>
        </w:rPr>
        <w:t>ж</w:t>
      </w:r>
      <w:r w:rsidRPr="004A4812">
        <w:rPr>
          <w:rFonts w:ascii="Times New Roman" w:hAnsi="Times New Roman" w:cs="Times New Roman"/>
          <w:sz w:val="18"/>
          <w:szCs w:val="18"/>
        </w:rPr>
        <w:t>дой из работ с указанием порядкового номера раздела.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&lt;4&gt; Заполняется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&lt;5&gt; Заполняется в целом по муниципальному заданию.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&lt;6&gt; В числе иных показателей может быть указано допустимое (возможное) отклонение от выполнения муниципального задания, в пределах которого оно считается выполненным, при принятии органом, осуществляющим функции и полномочия учредителя муниципальных бюджетных или автономных учреждений, главным распорядителем средств бюджета Амурского муниципального района, в ведении которого находятся муниципальные казенные учреждения, решения об установлении общего допустимого (возможного) отклонения от выполнения муниципального задания, в пределахкот</w:t>
      </w:r>
      <w:r w:rsidRPr="004A4812">
        <w:rPr>
          <w:rFonts w:ascii="Times New Roman" w:hAnsi="Times New Roman" w:cs="Times New Roman"/>
          <w:sz w:val="18"/>
          <w:szCs w:val="18"/>
        </w:rPr>
        <w:t>о</w:t>
      </w:r>
      <w:r w:rsidRPr="004A4812">
        <w:rPr>
          <w:rFonts w:ascii="Times New Roman" w:hAnsi="Times New Roman" w:cs="Times New Roman"/>
          <w:sz w:val="18"/>
          <w:szCs w:val="18"/>
        </w:rPr>
        <w:t>ого оно считается выполненным (в процентах).</w:t>
      </w:r>
    </w:p>
    <w:p w:rsidR="00451E93" w:rsidRDefault="00451E93" w:rsidP="00451E9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51E93" w:rsidRDefault="00451E93" w:rsidP="008319B0">
      <w:pPr>
        <w:pStyle w:val="ConsPlusNonformat"/>
        <w:jc w:val="both"/>
        <w:rPr>
          <w:rFonts w:ascii="Times New Roman" w:hAnsi="Times New Roman" w:cs="Times New Roman"/>
        </w:rPr>
      </w:pPr>
    </w:p>
    <w:p w:rsidR="00451E93" w:rsidRDefault="00451E93" w:rsidP="008319B0">
      <w:pPr>
        <w:pStyle w:val="ConsPlusNonformat"/>
        <w:jc w:val="both"/>
        <w:rPr>
          <w:rFonts w:ascii="Times New Roman" w:hAnsi="Times New Roman" w:cs="Times New Roman"/>
        </w:rPr>
      </w:pPr>
    </w:p>
    <w:p w:rsidR="00451E93" w:rsidRPr="00451E93" w:rsidRDefault="00451E93" w:rsidP="00451E9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451E93">
        <w:rPr>
          <w:rFonts w:ascii="Times New Roman" w:hAnsi="Times New Roman" w:cs="Times New Roman"/>
          <w:sz w:val="28"/>
          <w:szCs w:val="28"/>
        </w:rPr>
        <w:lastRenderedPageBreak/>
        <w:t>Раздел 5</w:t>
      </w:r>
    </w:p>
    <w:p w:rsidR="008319B0" w:rsidRDefault="008319B0" w:rsidP="008319B0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8319B0" w:rsidRPr="00592660" w:rsidTr="00992624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8319B0" w:rsidRDefault="008319B0" w:rsidP="008319B0">
            <w:pPr>
              <w:pStyle w:val="ConsPlusNonformat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1.Наименование </w:t>
            </w:r>
            <w:r w:rsidR="00D70BB2">
              <w:rPr>
                <w:rFonts w:ascii="Times New Roman" w:hAnsi="Times New Roman" w:cs="Times New Roman"/>
                <w:sz w:val="28"/>
                <w:szCs w:val="28"/>
              </w:rPr>
              <w:t>муниципальной услуги</w:t>
            </w:r>
          </w:p>
          <w:p w:rsidR="008319B0" w:rsidRPr="005D5BC4" w:rsidRDefault="00451E93" w:rsidP="00992624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  <w:p w:rsidR="008319B0" w:rsidRPr="00592660" w:rsidRDefault="008319B0" w:rsidP="00992624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8319B0" w:rsidRDefault="008319B0" w:rsidP="0099262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номер по базовому</w:t>
            </w:r>
          </w:p>
          <w:p w:rsidR="008319B0" w:rsidRDefault="008319B0" w:rsidP="0099262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8319B0" w:rsidRPr="00592660" w:rsidRDefault="008319B0" w:rsidP="0099262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8319B0" w:rsidRPr="00592660" w:rsidRDefault="008319B0" w:rsidP="0099262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11.784.0</w:t>
            </w:r>
          </w:p>
        </w:tc>
      </w:tr>
      <w:tr w:rsidR="008319B0" w:rsidRPr="00592660" w:rsidTr="00992624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8319B0" w:rsidRDefault="008319B0" w:rsidP="008319B0">
            <w:pPr>
              <w:pStyle w:val="ConsPlusNonformat"/>
              <w:tabs>
                <w:tab w:val="left" w:pos="96"/>
                <w:tab w:val="left" w:pos="426"/>
              </w:tabs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2.Категории потребителей работы</w:t>
            </w:r>
          </w:p>
          <w:p w:rsidR="008319B0" w:rsidRPr="005D5BC4" w:rsidRDefault="008319B0" w:rsidP="00992624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5B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Физические лица 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8319B0" w:rsidRPr="00592660" w:rsidRDefault="008319B0" w:rsidP="0099262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8319B0" w:rsidRPr="00592660" w:rsidRDefault="008319B0" w:rsidP="0099262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19B0" w:rsidRPr="00592660" w:rsidTr="00992624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8319B0" w:rsidRPr="00592660" w:rsidRDefault="008319B0" w:rsidP="0099262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8319B0" w:rsidRPr="00592660" w:rsidRDefault="008319B0" w:rsidP="0099262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319B0" w:rsidRPr="00592660" w:rsidRDefault="008319B0" w:rsidP="0099262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19B0" w:rsidRPr="00592660" w:rsidTr="00992624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19B0" w:rsidRPr="00592660" w:rsidRDefault="008319B0" w:rsidP="008319B0">
            <w:pPr>
              <w:pStyle w:val="ConsPlusNonformat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3.Показатели, характеризующие объем и (или) качество муниципальной услуги</w:t>
            </w:r>
          </w:p>
        </w:tc>
      </w:tr>
      <w:tr w:rsidR="008319B0" w:rsidRPr="00592660" w:rsidTr="00992624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8319B0" w:rsidRPr="00592660" w:rsidRDefault="008319B0" w:rsidP="008319B0">
            <w:pPr>
              <w:pStyle w:val="ConsPlusNonformat"/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3.1.Показатели, характеризующие качество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8319B0" w:rsidRPr="00592660" w:rsidRDefault="008319B0" w:rsidP="0099262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8319B0" w:rsidRPr="00592660" w:rsidRDefault="008319B0" w:rsidP="0099262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19B0" w:rsidRDefault="008319B0" w:rsidP="008319B0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964"/>
        <w:gridCol w:w="964"/>
        <w:gridCol w:w="964"/>
        <w:gridCol w:w="964"/>
        <w:gridCol w:w="969"/>
        <w:gridCol w:w="2268"/>
        <w:gridCol w:w="851"/>
        <w:gridCol w:w="624"/>
        <w:gridCol w:w="1076"/>
        <w:gridCol w:w="992"/>
        <w:gridCol w:w="1134"/>
        <w:gridCol w:w="1418"/>
        <w:gridCol w:w="1134"/>
      </w:tblGrid>
      <w:tr w:rsidR="008319B0" w:rsidRPr="005D5BC4" w:rsidTr="00992624">
        <w:tc>
          <w:tcPr>
            <w:tcW w:w="1474" w:type="dxa"/>
            <w:vMerge w:val="restart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Уникальный номер ре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стровой 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зующий содержание раб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Показатель, х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рактеризующий условия (формы) выполнения р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9497" w:type="dxa"/>
            <w:gridSpan w:val="8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работы</w:t>
            </w:r>
          </w:p>
        </w:tc>
      </w:tr>
      <w:tr w:rsidR="008319B0" w:rsidRPr="005D5BC4" w:rsidTr="00992624">
        <w:tc>
          <w:tcPr>
            <w:tcW w:w="1474" w:type="dxa"/>
            <w:vMerge/>
            <w:vAlign w:val="center"/>
          </w:tcPr>
          <w:p w:rsidR="008319B0" w:rsidRPr="005D5BC4" w:rsidRDefault="008319B0" w:rsidP="009926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8319B0" w:rsidRPr="005D5BC4" w:rsidRDefault="008319B0" w:rsidP="009926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8319B0" w:rsidRPr="005D5BC4" w:rsidRDefault="008319B0" w:rsidP="009926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наименование пок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зателя</w:t>
            </w:r>
          </w:p>
        </w:tc>
        <w:tc>
          <w:tcPr>
            <w:tcW w:w="1475" w:type="dxa"/>
            <w:gridSpan w:val="2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 xml:space="preserve">мерения по </w:t>
            </w:r>
            <w:hyperlink r:id="rId17" w:history="1">
              <w:r w:rsidRPr="005D5BC4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076" w:type="dxa"/>
            <w:vMerge w:val="restart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утве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ждено в муниц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пальном задании на год</w:t>
            </w:r>
          </w:p>
        </w:tc>
        <w:tc>
          <w:tcPr>
            <w:tcW w:w="992" w:type="dxa"/>
            <w:vMerge w:val="restart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испо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нено на отче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ную д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1134" w:type="dxa"/>
            <w:vMerge w:val="restart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допуст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мое (во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можное) отклон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418" w:type="dxa"/>
            <w:vMerge w:val="restart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отклонение, превыша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щее допу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тимое (во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можное) значение</w:t>
            </w:r>
          </w:p>
        </w:tc>
        <w:tc>
          <w:tcPr>
            <w:tcW w:w="1134" w:type="dxa"/>
            <w:vMerge w:val="restart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причина отклон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8319B0" w:rsidRPr="005D5BC4" w:rsidTr="00992624">
        <w:tc>
          <w:tcPr>
            <w:tcW w:w="1474" w:type="dxa"/>
            <w:vMerge/>
          </w:tcPr>
          <w:p w:rsidR="008319B0" w:rsidRPr="005D5BC4" w:rsidRDefault="008319B0" w:rsidP="00992624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9" w:type="dxa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те-ля)</w:t>
            </w:r>
          </w:p>
        </w:tc>
        <w:tc>
          <w:tcPr>
            <w:tcW w:w="2268" w:type="dxa"/>
            <w:vMerge/>
            <w:vAlign w:val="center"/>
          </w:tcPr>
          <w:p w:rsidR="008319B0" w:rsidRPr="005D5BC4" w:rsidRDefault="008319B0" w:rsidP="009926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624" w:type="dxa"/>
            <w:vAlign w:val="center"/>
          </w:tcPr>
          <w:p w:rsidR="008319B0" w:rsidRPr="005D5BC4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076" w:type="dxa"/>
            <w:vMerge/>
          </w:tcPr>
          <w:p w:rsidR="008319B0" w:rsidRPr="005D5BC4" w:rsidRDefault="008319B0" w:rsidP="00992624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319B0" w:rsidRPr="005D5BC4" w:rsidRDefault="008319B0" w:rsidP="0099262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19B0" w:rsidRPr="005D5BC4" w:rsidRDefault="008319B0" w:rsidP="00992624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319B0" w:rsidRPr="005D5BC4" w:rsidRDefault="008319B0" w:rsidP="0099262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19B0" w:rsidRPr="005D5BC4" w:rsidRDefault="008319B0" w:rsidP="00992624">
            <w:pPr>
              <w:rPr>
                <w:sz w:val="24"/>
                <w:szCs w:val="24"/>
              </w:rPr>
            </w:pPr>
          </w:p>
        </w:tc>
      </w:tr>
      <w:tr w:rsidR="008319B0" w:rsidTr="00992624">
        <w:tc>
          <w:tcPr>
            <w:tcW w:w="1474" w:type="dxa"/>
          </w:tcPr>
          <w:p w:rsidR="008319B0" w:rsidRPr="007D7657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</w:tcPr>
          <w:p w:rsidR="008319B0" w:rsidRPr="007D7657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4" w:type="dxa"/>
          </w:tcPr>
          <w:p w:rsidR="008319B0" w:rsidRPr="007D7657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4" w:type="dxa"/>
          </w:tcPr>
          <w:p w:rsidR="008319B0" w:rsidRPr="007D7657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4" w:type="dxa"/>
          </w:tcPr>
          <w:p w:rsidR="008319B0" w:rsidRPr="007D7657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9" w:type="dxa"/>
          </w:tcPr>
          <w:p w:rsidR="008319B0" w:rsidRPr="007D7657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</w:tcPr>
          <w:p w:rsidR="008319B0" w:rsidRPr="007D7657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8319B0" w:rsidRPr="007D7657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</w:tcPr>
          <w:p w:rsidR="008319B0" w:rsidRPr="007D7657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76" w:type="dxa"/>
          </w:tcPr>
          <w:p w:rsidR="008319B0" w:rsidRPr="007D7657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8319B0" w:rsidRPr="007D7657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8319B0" w:rsidRPr="007D7657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</w:tcPr>
          <w:p w:rsidR="008319B0" w:rsidRPr="007D7657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8319B0" w:rsidRPr="007D7657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14</w:t>
            </w:r>
          </w:p>
        </w:tc>
      </w:tr>
      <w:tr w:rsidR="008319B0" w:rsidRPr="00200157" w:rsidTr="00992624">
        <w:tc>
          <w:tcPr>
            <w:tcW w:w="1474" w:type="dxa"/>
            <w:vMerge w:val="restart"/>
          </w:tcPr>
          <w:p w:rsidR="00DE3D70" w:rsidRPr="00DE3D70" w:rsidRDefault="00DE3D70" w:rsidP="00DE3D7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11784000300500301001100</w:t>
            </w:r>
          </w:p>
          <w:p w:rsidR="008319B0" w:rsidRPr="00200157" w:rsidRDefault="008319B0" w:rsidP="008319B0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8319B0" w:rsidRPr="00200157" w:rsidRDefault="00451E93" w:rsidP="008319B0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Дети-инв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лиды</w:t>
            </w:r>
          </w:p>
        </w:tc>
        <w:tc>
          <w:tcPr>
            <w:tcW w:w="964" w:type="dxa"/>
            <w:vMerge w:val="restart"/>
          </w:tcPr>
          <w:p w:rsidR="008319B0" w:rsidRPr="00200157" w:rsidRDefault="00DE3D70" w:rsidP="00992624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с 3 до 7 лет</w:t>
            </w:r>
          </w:p>
        </w:tc>
        <w:tc>
          <w:tcPr>
            <w:tcW w:w="964" w:type="dxa"/>
            <w:vMerge w:val="restart"/>
          </w:tcPr>
          <w:p w:rsidR="008319B0" w:rsidRPr="00200157" w:rsidRDefault="00DE3D70" w:rsidP="00992624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зано</w:t>
            </w:r>
          </w:p>
        </w:tc>
        <w:tc>
          <w:tcPr>
            <w:tcW w:w="964" w:type="dxa"/>
            <w:vMerge w:val="restart"/>
          </w:tcPr>
          <w:p w:rsidR="008319B0" w:rsidRPr="00200157" w:rsidRDefault="00992624" w:rsidP="00992624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969" w:type="dxa"/>
            <w:vMerge w:val="restart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</w:tr>
      <w:tr w:rsidR="008319B0" w:rsidRPr="00200157" w:rsidTr="00992624">
        <w:tc>
          <w:tcPr>
            <w:tcW w:w="1474" w:type="dxa"/>
            <w:vMerge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</w:tr>
      <w:tr w:rsidR="00837629" w:rsidRPr="00200157" w:rsidTr="00992624">
        <w:tc>
          <w:tcPr>
            <w:tcW w:w="1474" w:type="dxa"/>
            <w:vMerge/>
          </w:tcPr>
          <w:p w:rsidR="00837629" w:rsidRPr="00200157" w:rsidRDefault="00837629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837629" w:rsidRPr="00200157" w:rsidRDefault="00837629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837629" w:rsidRPr="00200157" w:rsidRDefault="00837629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837629" w:rsidRPr="00200157" w:rsidRDefault="00837629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837629" w:rsidRPr="00200157" w:rsidRDefault="00837629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837629" w:rsidRPr="00200157" w:rsidRDefault="00837629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7629" w:rsidRPr="00200157" w:rsidRDefault="00837629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7629" w:rsidRPr="00200157" w:rsidRDefault="00837629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837629" w:rsidRPr="00200157" w:rsidRDefault="00837629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:rsidR="00837629" w:rsidRPr="00200157" w:rsidRDefault="00837629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7629" w:rsidRPr="00200157" w:rsidRDefault="00837629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7629" w:rsidRPr="00200157" w:rsidRDefault="00837629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37629" w:rsidRPr="00200157" w:rsidRDefault="00837629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7629" w:rsidRPr="00200157" w:rsidRDefault="00837629" w:rsidP="00992624">
            <w:pPr>
              <w:pStyle w:val="a9"/>
              <w:rPr>
                <w:sz w:val="24"/>
                <w:szCs w:val="24"/>
              </w:rPr>
            </w:pPr>
          </w:p>
        </w:tc>
      </w:tr>
    </w:tbl>
    <w:p w:rsidR="008319B0" w:rsidRPr="00200157" w:rsidRDefault="008319B0" w:rsidP="008319B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8319B0" w:rsidRPr="00592660" w:rsidTr="00992624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8319B0" w:rsidRPr="00592660" w:rsidRDefault="00837629" w:rsidP="00837629">
            <w:pPr>
              <w:pStyle w:val="ConsPlusNonformat"/>
              <w:tabs>
                <w:tab w:val="left" w:pos="567"/>
              </w:tabs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3.2.Показатели, характеризующие объем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8319B0" w:rsidRPr="00592660" w:rsidRDefault="008319B0" w:rsidP="0099262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8319B0" w:rsidRPr="00592660" w:rsidRDefault="008319B0" w:rsidP="0099262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19B0" w:rsidRDefault="008319B0" w:rsidP="008319B0">
      <w:pPr>
        <w:pStyle w:val="ConsPlusNormal"/>
        <w:rPr>
          <w:rFonts w:ascii="Times New Roman" w:hAnsi="Times New Roman" w:cs="Times New Roman"/>
        </w:rPr>
      </w:pPr>
    </w:p>
    <w:tbl>
      <w:tblPr>
        <w:tblW w:w="15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1140"/>
        <w:gridCol w:w="1134"/>
        <w:gridCol w:w="1134"/>
        <w:gridCol w:w="964"/>
        <w:gridCol w:w="969"/>
        <w:gridCol w:w="1985"/>
        <w:gridCol w:w="851"/>
        <w:gridCol w:w="567"/>
        <w:gridCol w:w="1134"/>
        <w:gridCol w:w="992"/>
        <w:gridCol w:w="1134"/>
        <w:gridCol w:w="1418"/>
        <w:gridCol w:w="1020"/>
      </w:tblGrid>
      <w:tr w:rsidR="008319B0" w:rsidRPr="00CE387D" w:rsidTr="00992624">
        <w:tc>
          <w:tcPr>
            <w:tcW w:w="1474" w:type="dxa"/>
            <w:vMerge w:val="restart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Уникальный номер ре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стровой 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писи</w:t>
            </w:r>
          </w:p>
        </w:tc>
        <w:tc>
          <w:tcPr>
            <w:tcW w:w="3408" w:type="dxa"/>
            <w:gridSpan w:val="3"/>
            <w:vMerge w:val="restart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Показатель, характеризующий содержание работы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Показатель, х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 xml:space="preserve">рактеризующий 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 (формы) выполнения р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9101" w:type="dxa"/>
            <w:gridSpan w:val="8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 объема работы</w:t>
            </w:r>
          </w:p>
        </w:tc>
      </w:tr>
      <w:tr w:rsidR="008319B0" w:rsidRPr="00CE387D" w:rsidTr="00992624">
        <w:tc>
          <w:tcPr>
            <w:tcW w:w="1474" w:type="dxa"/>
            <w:vMerge/>
            <w:vAlign w:val="center"/>
          </w:tcPr>
          <w:p w:rsidR="008319B0" w:rsidRPr="00CE387D" w:rsidRDefault="008319B0" w:rsidP="009926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8" w:type="dxa"/>
            <w:gridSpan w:val="3"/>
            <w:vMerge/>
            <w:vAlign w:val="center"/>
          </w:tcPr>
          <w:p w:rsidR="008319B0" w:rsidRPr="00CE387D" w:rsidRDefault="008319B0" w:rsidP="009926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8319B0" w:rsidRPr="00CE387D" w:rsidRDefault="008319B0" w:rsidP="009926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показателя</w:t>
            </w:r>
          </w:p>
        </w:tc>
        <w:tc>
          <w:tcPr>
            <w:tcW w:w="1418" w:type="dxa"/>
            <w:gridSpan w:val="2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единица и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мерения по </w:t>
            </w:r>
            <w:hyperlink r:id="rId18" w:history="1">
              <w:r w:rsidRPr="00CE387D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ждено в муниц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пальном задании на год</w:t>
            </w:r>
          </w:p>
        </w:tc>
        <w:tc>
          <w:tcPr>
            <w:tcW w:w="992" w:type="dxa"/>
            <w:vMerge w:val="restart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нено на отче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ную д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1134" w:type="dxa"/>
            <w:vMerge w:val="restart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мое (во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можное) отклон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418" w:type="dxa"/>
            <w:vMerge w:val="restart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отклонение, 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превыша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щее допу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тимое (во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можное) значение</w:t>
            </w:r>
          </w:p>
        </w:tc>
        <w:tc>
          <w:tcPr>
            <w:tcW w:w="1020" w:type="dxa"/>
            <w:vMerge w:val="restart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причина 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</w:tr>
      <w:tr w:rsidR="008319B0" w:rsidTr="00992624">
        <w:tc>
          <w:tcPr>
            <w:tcW w:w="1474" w:type="dxa"/>
            <w:vMerge/>
          </w:tcPr>
          <w:p w:rsidR="008319B0" w:rsidRDefault="008319B0" w:rsidP="00992624"/>
        </w:tc>
        <w:tc>
          <w:tcPr>
            <w:tcW w:w="1140" w:type="dxa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1134" w:type="dxa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1134" w:type="dxa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964" w:type="dxa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9" w:type="dxa"/>
            <w:vAlign w:val="center"/>
          </w:tcPr>
          <w:p w:rsidR="008319B0" w:rsidRPr="00CE387D" w:rsidRDefault="008319B0" w:rsidP="00992624">
            <w:pPr>
              <w:pStyle w:val="ConsPlusNormal"/>
              <w:ind w:lef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____(наименов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ние п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казат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1985" w:type="dxa"/>
            <w:vMerge/>
            <w:vAlign w:val="center"/>
          </w:tcPr>
          <w:p w:rsidR="008319B0" w:rsidRPr="00CE387D" w:rsidRDefault="008319B0" w:rsidP="009926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567" w:type="dxa"/>
            <w:vAlign w:val="center"/>
          </w:tcPr>
          <w:p w:rsidR="008319B0" w:rsidRPr="00CE387D" w:rsidRDefault="008319B0" w:rsidP="0099262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7D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134" w:type="dxa"/>
            <w:vMerge/>
          </w:tcPr>
          <w:p w:rsidR="008319B0" w:rsidRDefault="008319B0" w:rsidP="00992624"/>
        </w:tc>
        <w:tc>
          <w:tcPr>
            <w:tcW w:w="992" w:type="dxa"/>
            <w:vMerge/>
          </w:tcPr>
          <w:p w:rsidR="008319B0" w:rsidRDefault="008319B0" w:rsidP="00992624"/>
        </w:tc>
        <w:tc>
          <w:tcPr>
            <w:tcW w:w="1134" w:type="dxa"/>
            <w:vMerge/>
          </w:tcPr>
          <w:p w:rsidR="008319B0" w:rsidRDefault="008319B0" w:rsidP="00992624"/>
        </w:tc>
        <w:tc>
          <w:tcPr>
            <w:tcW w:w="1418" w:type="dxa"/>
            <w:vMerge/>
          </w:tcPr>
          <w:p w:rsidR="008319B0" w:rsidRDefault="008319B0" w:rsidP="00992624"/>
        </w:tc>
        <w:tc>
          <w:tcPr>
            <w:tcW w:w="1020" w:type="dxa"/>
            <w:vMerge/>
          </w:tcPr>
          <w:p w:rsidR="008319B0" w:rsidRDefault="008319B0" w:rsidP="00992624"/>
        </w:tc>
      </w:tr>
      <w:tr w:rsidR="008319B0" w:rsidTr="00992624">
        <w:tc>
          <w:tcPr>
            <w:tcW w:w="1474" w:type="dxa"/>
          </w:tcPr>
          <w:p w:rsidR="008319B0" w:rsidRDefault="008319B0" w:rsidP="0099262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40" w:type="dxa"/>
          </w:tcPr>
          <w:p w:rsidR="008319B0" w:rsidRDefault="008319B0" w:rsidP="0099262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8319B0" w:rsidRDefault="008319B0" w:rsidP="0099262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8319B0" w:rsidRDefault="008319B0" w:rsidP="0099262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</w:tcPr>
          <w:p w:rsidR="008319B0" w:rsidRDefault="008319B0" w:rsidP="0099262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9" w:type="dxa"/>
          </w:tcPr>
          <w:p w:rsidR="008319B0" w:rsidRDefault="008319B0" w:rsidP="0099262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985" w:type="dxa"/>
          </w:tcPr>
          <w:p w:rsidR="008319B0" w:rsidRDefault="008319B0" w:rsidP="0099262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8319B0" w:rsidRDefault="008319B0" w:rsidP="0099262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8319B0" w:rsidRDefault="008319B0" w:rsidP="0099262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8319B0" w:rsidRDefault="008319B0" w:rsidP="0099262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8319B0" w:rsidRDefault="008319B0" w:rsidP="0099262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34" w:type="dxa"/>
          </w:tcPr>
          <w:p w:rsidR="008319B0" w:rsidRDefault="008319B0" w:rsidP="0099262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18" w:type="dxa"/>
          </w:tcPr>
          <w:p w:rsidR="008319B0" w:rsidRDefault="008319B0" w:rsidP="0099262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020" w:type="dxa"/>
          </w:tcPr>
          <w:p w:rsidR="008319B0" w:rsidRDefault="008319B0" w:rsidP="00992624">
            <w:pPr>
              <w:pStyle w:val="ConsPlusNormal"/>
              <w:jc w:val="center"/>
            </w:pPr>
            <w:r>
              <w:t>14</w:t>
            </w:r>
          </w:p>
        </w:tc>
      </w:tr>
      <w:tr w:rsidR="008319B0" w:rsidTr="009C139F">
        <w:trPr>
          <w:trHeight w:val="828"/>
        </w:trPr>
        <w:tc>
          <w:tcPr>
            <w:tcW w:w="1474" w:type="dxa"/>
          </w:tcPr>
          <w:p w:rsidR="00DE3D70" w:rsidRPr="00DE3D70" w:rsidRDefault="00DE3D70" w:rsidP="00DE3D7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11784000300500301001100</w:t>
            </w:r>
          </w:p>
          <w:p w:rsidR="008319B0" w:rsidRPr="00200157" w:rsidRDefault="008319B0" w:rsidP="00837629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40" w:type="dxa"/>
          </w:tcPr>
          <w:p w:rsidR="008319B0" w:rsidRPr="00200157" w:rsidRDefault="00DE3D70" w:rsidP="00837629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Дети-инвалиды</w:t>
            </w:r>
          </w:p>
        </w:tc>
        <w:tc>
          <w:tcPr>
            <w:tcW w:w="1134" w:type="dxa"/>
          </w:tcPr>
          <w:p w:rsidR="008319B0" w:rsidRPr="00200157" w:rsidRDefault="00DE3D70" w:rsidP="00992624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с 3 до 7 лет</w:t>
            </w:r>
          </w:p>
        </w:tc>
        <w:tc>
          <w:tcPr>
            <w:tcW w:w="1134" w:type="dxa"/>
          </w:tcPr>
          <w:p w:rsidR="008319B0" w:rsidRPr="00200157" w:rsidRDefault="00992624" w:rsidP="00992624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зано</w:t>
            </w:r>
          </w:p>
        </w:tc>
        <w:tc>
          <w:tcPr>
            <w:tcW w:w="964" w:type="dxa"/>
          </w:tcPr>
          <w:p w:rsidR="008319B0" w:rsidRPr="00200157" w:rsidRDefault="00992624" w:rsidP="00992624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969" w:type="dxa"/>
          </w:tcPr>
          <w:p w:rsidR="008319B0" w:rsidRPr="00200157" w:rsidRDefault="00992624" w:rsidP="00992624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8319B0" w:rsidRPr="00200157" w:rsidRDefault="008319B0" w:rsidP="00837629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 xml:space="preserve">Число </w:t>
            </w:r>
            <w:r w:rsidR="00837629">
              <w:rPr>
                <w:sz w:val="24"/>
                <w:szCs w:val="24"/>
              </w:rPr>
              <w:t xml:space="preserve">детей </w:t>
            </w:r>
          </w:p>
        </w:tc>
        <w:tc>
          <w:tcPr>
            <w:tcW w:w="851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Чел</w:t>
            </w:r>
            <w:r w:rsidRPr="00200157">
              <w:rPr>
                <w:sz w:val="24"/>
                <w:szCs w:val="24"/>
              </w:rPr>
              <w:t>о</w:t>
            </w:r>
            <w:r w:rsidRPr="00200157">
              <w:rPr>
                <w:sz w:val="24"/>
                <w:szCs w:val="24"/>
              </w:rPr>
              <w:t xml:space="preserve">век </w:t>
            </w:r>
          </w:p>
        </w:tc>
        <w:tc>
          <w:tcPr>
            <w:tcW w:w="567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  <w:r w:rsidRPr="00200157">
              <w:rPr>
                <w:sz w:val="24"/>
                <w:szCs w:val="24"/>
              </w:rPr>
              <w:t>001</w:t>
            </w:r>
          </w:p>
        </w:tc>
        <w:tc>
          <w:tcPr>
            <w:tcW w:w="1134" w:type="dxa"/>
          </w:tcPr>
          <w:p w:rsidR="008319B0" w:rsidRPr="00200157" w:rsidRDefault="00DE3D70" w:rsidP="00992624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8319B0" w:rsidRPr="00200157" w:rsidRDefault="009125B9" w:rsidP="00795AC5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8319B0" w:rsidRPr="00200157" w:rsidRDefault="008319B0" w:rsidP="00992624">
            <w:pPr>
              <w:pStyle w:val="a9"/>
              <w:rPr>
                <w:sz w:val="24"/>
                <w:szCs w:val="24"/>
              </w:rPr>
            </w:pPr>
          </w:p>
        </w:tc>
      </w:tr>
    </w:tbl>
    <w:p w:rsidR="00DE3D70" w:rsidRDefault="00DE3D70" w:rsidP="00DE3D70">
      <w:pPr>
        <w:pStyle w:val="ConsPlusNormal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15920"/>
      </w:tblGrid>
      <w:tr w:rsidR="00DE3D70" w:rsidRPr="00CA09A4" w:rsidTr="0011778C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DE3D70" w:rsidRDefault="00DE3D70" w:rsidP="00DE3D70">
            <w:pPr>
              <w:pStyle w:val="ConsPlusNonformat"/>
              <w:numPr>
                <w:ilvl w:val="0"/>
                <w:numId w:val="7"/>
              </w:numPr>
              <w:tabs>
                <w:tab w:val="left" w:pos="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устанавливающие размер платы (цену, тариф) либо порядок ее (его) установления:</w:t>
            </w:r>
          </w:p>
          <w:p w:rsidR="00DE3D70" w:rsidRPr="00CA09A4" w:rsidRDefault="00DE3D70" w:rsidP="0011778C">
            <w:pPr>
              <w:pStyle w:val="ConsPlusNonformat"/>
              <w:tabs>
                <w:tab w:val="left" w:pos="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80"/>
        <w:gridCol w:w="2835"/>
        <w:gridCol w:w="1559"/>
        <w:gridCol w:w="1701"/>
        <w:gridCol w:w="5245"/>
      </w:tblGrid>
      <w:tr w:rsidR="00DE3D70" w:rsidRPr="00CA09A4" w:rsidTr="0011778C">
        <w:tc>
          <w:tcPr>
            <w:tcW w:w="12820" w:type="dxa"/>
            <w:gridSpan w:val="5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E3D70" w:rsidRPr="00CA09A4" w:rsidTr="0011778C">
        <w:tc>
          <w:tcPr>
            <w:tcW w:w="1480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35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5245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E3D70" w:rsidRPr="00CA09A4" w:rsidTr="0011778C">
        <w:tc>
          <w:tcPr>
            <w:tcW w:w="1480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E3D70" w:rsidRPr="00CA09A4" w:rsidTr="0011778C">
        <w:tc>
          <w:tcPr>
            <w:tcW w:w="1480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2835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Амурск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муниципального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</w:p>
        </w:tc>
        <w:tc>
          <w:tcPr>
            <w:tcW w:w="1559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19.02.2016</w:t>
            </w:r>
          </w:p>
        </w:tc>
        <w:tc>
          <w:tcPr>
            <w:tcW w:w="1701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245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утверждении размера родительской платы за предоставление услуги «Присмотр и уход» в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ниципальных образовательных учреждениях (о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ганизациях) на территории Амурского муниц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пального района»</w:t>
            </w:r>
          </w:p>
        </w:tc>
      </w:tr>
    </w:tbl>
    <w:p w:rsidR="00DE3D70" w:rsidRPr="00CA09A4" w:rsidRDefault="00DE3D70" w:rsidP="00DE3D7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DE3D70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DE3D70">
            <w:pPr>
              <w:pStyle w:val="ConsPlusNonformat"/>
              <w:numPr>
                <w:ilvl w:val="0"/>
                <w:numId w:val="7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Порядок оказания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D70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DE3D70">
            <w:pPr>
              <w:pStyle w:val="ConsPlusNonformat"/>
              <w:numPr>
                <w:ilvl w:val="1"/>
                <w:numId w:val="7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регулирующие порядок оказания муниципальной услуги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D70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Приказ Минобрнауки России    от 30.08.2013 №№ 1014  " "Об утверждении Порядка организации и осущ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ствления образовательной деятельности по основным общеобразовательным программам - образовательным программам дошкольного образования"; </w:t>
            </w:r>
          </w:p>
          <w:p w:rsidR="00DE3D70" w:rsidRPr="00CA09A4" w:rsidRDefault="00DE3D70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Минобрнауки России   от 17.10.2013 №№ 1155   ""Об утвержднии федерального государственного 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образовательного стандарта дошкольного образования""; </w:t>
            </w:r>
          </w:p>
          <w:p w:rsidR="00DE3D70" w:rsidRPr="00CA09A4" w:rsidRDefault="00DE3D70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Федеральный закон   от 06.10.2003 №№ 131-ФЗ " "Об общих принципах организации местного самоупра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ления в Российской Федерации"";</w:t>
            </w:r>
          </w:p>
          <w:p w:rsidR="00DE3D70" w:rsidRPr="00CA09A4" w:rsidRDefault="00DE3D70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закон   от 06.10.1999 №№ 184-ФЗ  ""Об общих принципах организации законодательных (представительных) и исполнительных органов государственной власти субъектов Российской Федерации""; </w:t>
            </w:r>
          </w:p>
          <w:p w:rsidR="00DE3D70" w:rsidRPr="00CA09A4" w:rsidRDefault="00DE3D70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Федеральный закон   от 29.12.2012 №№ 273-ФЗ  ""Об образовании в Российской Федерации"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D70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(наименование, номер и дата нормативного правового акта)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D70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DE3D70">
            <w:pPr>
              <w:pStyle w:val="ConsPlusNonformat"/>
              <w:numPr>
                <w:ilvl w:val="1"/>
                <w:numId w:val="7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Порядок информирования потенциальных потребителей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3D70" w:rsidRPr="00CA09A4" w:rsidRDefault="00DE3D70" w:rsidP="00DE3D7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73"/>
        <w:gridCol w:w="4394"/>
        <w:gridCol w:w="4253"/>
      </w:tblGrid>
      <w:tr w:rsidR="00DE3D70" w:rsidRPr="00CA09A4" w:rsidTr="0011778C">
        <w:tc>
          <w:tcPr>
            <w:tcW w:w="4173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394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E3D70" w:rsidRPr="00CA09A4" w:rsidTr="0011778C">
        <w:trPr>
          <w:trHeight w:val="212"/>
        </w:trPr>
        <w:tc>
          <w:tcPr>
            <w:tcW w:w="4173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E3D70" w:rsidRPr="00CA09A4" w:rsidTr="0011778C">
        <w:trPr>
          <w:trHeight w:val="1226"/>
        </w:trPr>
        <w:tc>
          <w:tcPr>
            <w:tcW w:w="4173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Интернет-сайт учредителя</w:t>
            </w:r>
          </w:p>
        </w:tc>
        <w:tc>
          <w:tcPr>
            <w:tcW w:w="4394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результатов деятельности сист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образования по республике по обр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зовательным и трудовым траекториям выпускников</w:t>
            </w:r>
          </w:p>
        </w:tc>
        <w:tc>
          <w:tcPr>
            <w:tcW w:w="4253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 По мере изменения</w:t>
            </w:r>
          </w:p>
        </w:tc>
      </w:tr>
      <w:tr w:rsidR="00DE3D70" w:rsidRPr="00CA09A4" w:rsidTr="0011778C">
        <w:tc>
          <w:tcPr>
            <w:tcW w:w="4173" w:type="dxa"/>
          </w:tcPr>
          <w:p w:rsidR="00DE3D70" w:rsidRPr="00CA09A4" w:rsidRDefault="00DE3D70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Информационные стенды</w:t>
            </w:r>
          </w:p>
        </w:tc>
        <w:tc>
          <w:tcPr>
            <w:tcW w:w="4394" w:type="dxa"/>
          </w:tcPr>
          <w:p w:rsidR="00DE3D70" w:rsidRPr="00CA09A4" w:rsidRDefault="00DE3D70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Официальные документы о деятельности учреждения</w:t>
            </w:r>
          </w:p>
        </w:tc>
        <w:tc>
          <w:tcPr>
            <w:tcW w:w="4253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 мере изменения</w:t>
            </w:r>
          </w:p>
        </w:tc>
      </w:tr>
      <w:tr w:rsidR="00DE3D70" w:rsidRPr="00CA09A4" w:rsidTr="0011778C">
        <w:tc>
          <w:tcPr>
            <w:tcW w:w="4173" w:type="dxa"/>
          </w:tcPr>
          <w:p w:rsidR="00DE3D70" w:rsidRPr="00CA09A4" w:rsidRDefault="00DE3D70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Родительское собрание</w:t>
            </w:r>
          </w:p>
        </w:tc>
        <w:tc>
          <w:tcPr>
            <w:tcW w:w="4394" w:type="dxa"/>
          </w:tcPr>
          <w:p w:rsidR="00DE3D70" w:rsidRPr="00CA09A4" w:rsidRDefault="00DE3D70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Информация о результатах</w:t>
            </w:r>
          </w:p>
        </w:tc>
        <w:tc>
          <w:tcPr>
            <w:tcW w:w="4253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плану-графику учреждения</w:t>
            </w:r>
          </w:p>
        </w:tc>
      </w:tr>
      <w:tr w:rsidR="00DE3D70" w:rsidRPr="00CA09A4" w:rsidTr="0011778C">
        <w:tc>
          <w:tcPr>
            <w:tcW w:w="4173" w:type="dxa"/>
          </w:tcPr>
          <w:p w:rsidR="00DE3D70" w:rsidRPr="00CA09A4" w:rsidRDefault="00DE3D70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Средства массовой информации: газ</w:t>
            </w:r>
            <w:r w:rsidRPr="00CA09A4">
              <w:rPr>
                <w:color w:val="000000"/>
                <w:sz w:val="24"/>
                <w:szCs w:val="24"/>
              </w:rPr>
              <w:t>е</w:t>
            </w:r>
            <w:r w:rsidRPr="00CA09A4">
              <w:rPr>
                <w:color w:val="000000"/>
                <w:sz w:val="24"/>
                <w:szCs w:val="24"/>
              </w:rPr>
              <w:t>ты, журналы и телевидение</w:t>
            </w:r>
          </w:p>
        </w:tc>
        <w:tc>
          <w:tcPr>
            <w:tcW w:w="4394" w:type="dxa"/>
          </w:tcPr>
          <w:p w:rsidR="00DE3D70" w:rsidRPr="00CA09A4" w:rsidRDefault="00DE3D70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Информация о результатах</w:t>
            </w:r>
          </w:p>
        </w:tc>
        <w:tc>
          <w:tcPr>
            <w:tcW w:w="4253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</w:tbl>
    <w:p w:rsidR="00DE3D70" w:rsidRPr="00CA09A4" w:rsidRDefault="00DE3D70" w:rsidP="00DE3D7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E3D70" w:rsidRDefault="00DE3D70" w:rsidP="00DE3D70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DE3D70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DE3D70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DE3D70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DE3D70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DE3D70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DE3D70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DE3D70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DE3D70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DE3D70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DE3D70">
      <w:pPr>
        <w:pStyle w:val="ConsPlusNormal"/>
        <w:rPr>
          <w:rFonts w:ascii="Times New Roman" w:hAnsi="Times New Roman" w:cs="Times New Roman"/>
        </w:rPr>
      </w:pPr>
    </w:p>
    <w:p w:rsidR="009C139F" w:rsidRDefault="009C139F" w:rsidP="00DE3D70">
      <w:pPr>
        <w:pStyle w:val="ConsPlusNormal"/>
        <w:rPr>
          <w:rFonts w:ascii="Times New Roman" w:hAnsi="Times New Roman" w:cs="Times New Roman"/>
        </w:rPr>
      </w:pPr>
    </w:p>
    <w:p w:rsidR="0011778C" w:rsidRPr="007459A9" w:rsidRDefault="0011778C" w:rsidP="0011778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lastRenderedPageBreak/>
        <w:t>Часть 2. Прочие сведения о муниципальном задании &lt;5&gt;</w:t>
      </w:r>
    </w:p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5417"/>
        <w:gridCol w:w="267"/>
        <w:gridCol w:w="236"/>
      </w:tblGrid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13"/>
              </w:numPr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для досрочного прекращения выполнения муниципального задания </w:t>
            </w:r>
          </w:p>
          <w:p w:rsidR="0011778C" w:rsidRPr="007459A9" w:rsidRDefault="0011778C" w:rsidP="0011778C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604" w:type="dxa"/>
              <w:tblLook w:val="0000"/>
            </w:tblPr>
            <w:tblGrid>
              <w:gridCol w:w="8091"/>
              <w:gridCol w:w="6486"/>
            </w:tblGrid>
            <w:tr w:rsidR="0011778C" w:rsidRPr="004A4812" w:rsidTr="0011778C">
              <w:trPr>
                <w:trHeight w:val="552"/>
                <w:tblHeader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Основание для прекращения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Пункт, часть, статья и реквизиты нормативного правового акта</w:t>
                  </w: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Исключение государственной услуги (работы) из ведомственного перечня госуда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р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ственных услуг (работ)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Ликвидация учреждения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Порядок установленный гражданским  законодательством,  ч.10  ст.22 Федерального закона от 29.12.2012 № 273-ФЗ «Об образов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нии в Российской Федерации»</w:t>
                  </w: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Реорганизация учреждения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Порядок установленный гражданским  законодательством,  ч.10  ст.22 Федерального закона от 29.12.2012 № 273-ФЗ «Об образов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нии в Российской Федерации»</w:t>
                  </w:r>
                </w:p>
              </w:tc>
            </w:tr>
          </w:tbl>
          <w:p w:rsidR="0011778C" w:rsidRPr="009C139F" w:rsidRDefault="0011778C" w:rsidP="0011778C">
            <w:pPr>
              <w:pStyle w:val="ConsPlusNonformat"/>
              <w:numPr>
                <w:ilvl w:val="0"/>
                <w:numId w:val="13"/>
              </w:numPr>
              <w:tabs>
                <w:tab w:val="left" w:pos="39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" w:type="dxa"/>
            <w:vMerge w:val="restart"/>
            <w:tcBorders>
              <w:top w:val="nil"/>
              <w:left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Иная информация, необходимая для выполнения (контроля за выполнением) муниципального задания _______________________________________________________________________</w:t>
            </w:r>
          </w:p>
        </w:tc>
        <w:tc>
          <w:tcPr>
            <w:tcW w:w="267" w:type="dxa"/>
            <w:vMerge/>
            <w:tcBorders>
              <w:left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78C" w:rsidRPr="007459A9" w:rsidRDefault="0011778C" w:rsidP="0011778C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</w:t>
            </w:r>
          </w:p>
        </w:tc>
        <w:tc>
          <w:tcPr>
            <w:tcW w:w="267" w:type="dxa"/>
            <w:vMerge/>
            <w:tcBorders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13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Порядок контроля за выполнением муниципального задания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15" w:type="dxa"/>
        <w:tblInd w:w="630" w:type="dxa"/>
        <w:tblLayout w:type="fixed"/>
        <w:tblLook w:val="0000"/>
      </w:tblPr>
      <w:tblGrid>
        <w:gridCol w:w="4909"/>
        <w:gridCol w:w="4567"/>
        <w:gridCol w:w="5639"/>
      </w:tblGrid>
      <w:tr w:rsidR="0011778C" w:rsidRPr="004A4812" w:rsidTr="0011778C">
        <w:trPr>
          <w:trHeight w:val="583"/>
          <w:tblHeader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b/>
                <w:bCs/>
                <w:color w:val="000000"/>
                <w:sz w:val="22"/>
                <w:szCs w:val="22"/>
              </w:rPr>
              <w:t>Формы контроля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b/>
                <w:bCs/>
                <w:color w:val="000000"/>
                <w:sz w:val="22"/>
                <w:szCs w:val="22"/>
              </w:rPr>
              <w:t>Периодичность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sz w:val="22"/>
                <w:szCs w:val="22"/>
              </w:rPr>
              <w:t>Органы местного самоуправления, осуществляющие ко</w:t>
            </w:r>
            <w:r w:rsidRPr="004A4812">
              <w:rPr>
                <w:sz w:val="22"/>
                <w:szCs w:val="22"/>
              </w:rPr>
              <w:t>н</w:t>
            </w:r>
            <w:r w:rsidRPr="004A4812">
              <w:rPr>
                <w:sz w:val="22"/>
                <w:szCs w:val="22"/>
              </w:rPr>
              <w:t>троль за выполнением муниципального задания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Соблюдение порядка исполнения финансово-экономической дисциплины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2 года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Инвентаризация нефинансовых активов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год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Приемка готовности образовательного учреждения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год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Отчет о выполнении муниципального задания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квартал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</w:tbl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1778C" w:rsidRPr="007459A9" w:rsidRDefault="0011778C" w:rsidP="0011778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5417"/>
        <w:gridCol w:w="267"/>
        <w:gridCol w:w="236"/>
      </w:tblGrid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13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Требования к отчетности о выполнении муниципального задания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4.1. Периодичность представления отчетов о выполнении муниципального задания -Ежеквартальная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D2473A" w:rsidRDefault="0011778C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D2473A">
              <w:rPr>
                <w:rFonts w:ascii="Times New Roman" w:hAnsi="Times New Roman" w:cs="Times New Roman"/>
              </w:rPr>
              <w:lastRenderedPageBreak/>
              <w:t>4.2. Сроки представления отчетов о выполнении муниципального задания</w:t>
            </w:r>
          </w:p>
          <w:p w:rsidR="0011778C" w:rsidRPr="00D2473A" w:rsidRDefault="0011778C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D2473A">
              <w:rPr>
                <w:rFonts w:ascii="Times New Roman" w:hAnsi="Times New Roman" w:cs="Times New Roman"/>
              </w:rPr>
              <w:t>Ежеквартально (не позднее 20-го числа месяца, следующего за отчетным периодом).</w:t>
            </w:r>
          </w:p>
          <w:p w:rsidR="0011778C" w:rsidRPr="00D2473A" w:rsidRDefault="0011778C" w:rsidP="001177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2473A">
              <w:rPr>
                <w:rFonts w:ascii="Times New Roman" w:hAnsi="Times New Roman" w:cs="Times New Roman"/>
                <w:sz w:val="20"/>
              </w:rPr>
              <w:t>Ежегодно (не позднее 25-го числа месяца, следующего за отчетным периодом).</w:t>
            </w:r>
          </w:p>
          <w:p w:rsidR="0011778C" w:rsidRPr="006E105B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4.3. Иные требования к отчетности о выполнении муниципального задания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 xml:space="preserve">Одновременно с отчетом составляется </w:t>
            </w:r>
            <w:r w:rsidRPr="004A4812">
              <w:rPr>
                <w:b/>
                <w:color w:val="000000"/>
                <w:sz w:val="24"/>
                <w:szCs w:val="24"/>
              </w:rPr>
              <w:t>пояснительная записка</w:t>
            </w:r>
            <w:r w:rsidRPr="004A4812">
              <w:rPr>
                <w:color w:val="000000"/>
                <w:sz w:val="24"/>
                <w:szCs w:val="24"/>
              </w:rPr>
              <w:t>, содержащая: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>- выводы о степени достижения плановых значений показателей качества (объема) муниципальных услуг, непосредственного и конечного резул</w:t>
            </w:r>
            <w:r w:rsidRPr="004A4812">
              <w:rPr>
                <w:color w:val="000000"/>
                <w:sz w:val="24"/>
                <w:szCs w:val="24"/>
              </w:rPr>
              <w:t>ь</w:t>
            </w:r>
            <w:r w:rsidRPr="004A4812">
              <w:rPr>
                <w:color w:val="000000"/>
                <w:sz w:val="24"/>
                <w:szCs w:val="24"/>
              </w:rPr>
              <w:t>тата оказания муниципальных услуг;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>- предложения необходимых мер по обеспечению достижения плановых значений показателей качества (объема) муниципальных услуг, непосре</w:t>
            </w:r>
            <w:r w:rsidRPr="004A4812">
              <w:rPr>
                <w:color w:val="000000"/>
                <w:sz w:val="24"/>
                <w:szCs w:val="24"/>
              </w:rPr>
              <w:t>д</w:t>
            </w:r>
            <w:r w:rsidRPr="004A4812">
              <w:rPr>
                <w:color w:val="000000"/>
                <w:sz w:val="24"/>
                <w:szCs w:val="24"/>
              </w:rPr>
              <w:t>ственного и конечного результата оказания муниципальных услуг в очередном году и плановом периоде;</w:t>
            </w:r>
          </w:p>
          <w:p w:rsidR="0011778C" w:rsidRPr="004A4812" w:rsidRDefault="0011778C" w:rsidP="001177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предложения о возможных изменениях значений плановых показателей качества (объема) муниципальных услуг, непосредственного и конечного результатов оказания муниципальных услуг с обоснованием каждого предложения. Источниками данных для подготовки отчета являются свед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статистической, бухгалтерской и иной официальной отчетности (официальных документов), а также результаты проведения управлением о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разования контрольных мероприятий, представленные в актах проведения контрольных мероприятий.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4A4812" w:rsidTr="0011778C">
        <w:trPr>
          <w:trHeight w:val="2258"/>
        </w:trPr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numPr>
                <w:ilvl w:val="0"/>
                <w:numId w:val="13"/>
              </w:numPr>
              <w:pBdr>
                <w:bottom w:val="single" w:sz="12" w:space="1" w:color="auto"/>
              </w:pBd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Иные показатели, связанные с выполнением муниципального задания &lt;6&gt;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составляется для конкретного учреждения, его выполнение является обязательным.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признается выполненным при выполнении показателей оценки выполнения муниципального задания на 95 проце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тов и выше.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При формировании муниципального задания применяются справочники, реестры и классификаторы, используемые в государственной инте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рированной информационной системе управления общественными финансами "Электронный бюджет".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формируется в процессе формирования районного бюджета на очередной финансовый год и плановый период и у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верждается не позднее пятнадцати рабочих дней со дня утверждения районного бюджета в отношении</w:t>
            </w:r>
          </w:p>
          <w:p w:rsidR="0011778C" w:rsidRPr="004A4812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&lt;1&gt; 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</w:t>
      </w:r>
      <w:r w:rsidRPr="004A4812">
        <w:rPr>
          <w:rFonts w:ascii="Times New Roman" w:hAnsi="Times New Roman" w:cs="Times New Roman"/>
          <w:sz w:val="18"/>
          <w:szCs w:val="18"/>
        </w:rPr>
        <w:t>з</w:t>
      </w:r>
      <w:r w:rsidRPr="004A4812">
        <w:rPr>
          <w:rFonts w:ascii="Times New Roman" w:hAnsi="Times New Roman" w:cs="Times New Roman"/>
          <w:sz w:val="18"/>
          <w:szCs w:val="18"/>
        </w:rPr>
        <w:t>дельно по каждой из муниципальных услуг с указанием порядкового номера раздела.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&lt;2&gt; Заполняется при установлении показателей, характеризующих качество муниципальной услуги, в ведомственном перечне муниципальных услуг и работ, оказываемых и выполняемых мун</w:t>
      </w:r>
      <w:r w:rsidRPr="004A4812">
        <w:rPr>
          <w:rFonts w:ascii="Times New Roman" w:hAnsi="Times New Roman" w:cs="Times New Roman"/>
          <w:sz w:val="18"/>
          <w:szCs w:val="18"/>
        </w:rPr>
        <w:t>и</w:t>
      </w:r>
      <w:r w:rsidRPr="004A4812">
        <w:rPr>
          <w:rFonts w:ascii="Times New Roman" w:hAnsi="Times New Roman" w:cs="Times New Roman"/>
          <w:sz w:val="18"/>
          <w:szCs w:val="18"/>
        </w:rPr>
        <w:t xml:space="preserve">ципальными учреждениями в качестве основных видов деятельности. 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&lt;3&gt; 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</w:t>
      </w:r>
      <w:r w:rsidRPr="004A4812">
        <w:rPr>
          <w:rFonts w:ascii="Times New Roman" w:hAnsi="Times New Roman" w:cs="Times New Roman"/>
          <w:sz w:val="18"/>
          <w:szCs w:val="18"/>
        </w:rPr>
        <w:t>ж</w:t>
      </w:r>
      <w:r w:rsidRPr="004A4812">
        <w:rPr>
          <w:rFonts w:ascii="Times New Roman" w:hAnsi="Times New Roman" w:cs="Times New Roman"/>
          <w:sz w:val="18"/>
          <w:szCs w:val="18"/>
        </w:rPr>
        <w:t>дой из работ с указанием порядкового номера раздела.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&lt;4&gt; Заполняется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&lt;5&gt; Заполняется в целом по муниципальному заданию.</w:t>
      </w:r>
    </w:p>
    <w:p w:rsidR="0011778C" w:rsidRPr="004A4812" w:rsidRDefault="0011778C" w:rsidP="0011778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&lt;6&gt; В числе иных показателей может быть указано допустимое (возможное) отклонение от выполнения муниципального задания, в пределах которого оно считается выполненным, при принятии органом, осуществляющим функции и полномочия учредителя муниципальных бюджетных или автономных учреждений, главным распорядителем средств бюджета Амурского муниципального района, в ведении которого находятся муниципальные казенные учреждения, решения об установлении общего допустимого (возможного) отклонения от выполнения муниципального задания, в пределахкот</w:t>
      </w:r>
      <w:r w:rsidRPr="004A4812">
        <w:rPr>
          <w:rFonts w:ascii="Times New Roman" w:hAnsi="Times New Roman" w:cs="Times New Roman"/>
          <w:sz w:val="18"/>
          <w:szCs w:val="18"/>
        </w:rPr>
        <w:t>о</w:t>
      </w:r>
      <w:r w:rsidRPr="004A4812">
        <w:rPr>
          <w:rFonts w:ascii="Times New Roman" w:hAnsi="Times New Roman" w:cs="Times New Roman"/>
          <w:sz w:val="18"/>
          <w:szCs w:val="18"/>
        </w:rPr>
        <w:t>ого оно считается выполненным (в процентах).</w:t>
      </w:r>
    </w:p>
    <w:p w:rsidR="008319B0" w:rsidRDefault="008319B0" w:rsidP="007D7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319B0" w:rsidRDefault="008319B0" w:rsidP="007D7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319B0" w:rsidRDefault="008319B0" w:rsidP="007D7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95AC5" w:rsidRDefault="00795AC5" w:rsidP="007D7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95AC5" w:rsidRDefault="00795AC5" w:rsidP="007D7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E3D70" w:rsidRPr="00451E93" w:rsidRDefault="00DE3D70" w:rsidP="00DE3D7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451E93">
        <w:rPr>
          <w:rFonts w:ascii="Times New Roman" w:hAnsi="Times New Roman" w:cs="Times New Roman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DE3D70" w:rsidRDefault="00DE3D70" w:rsidP="00DE3D70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DE3D70" w:rsidRPr="00592660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E3D70" w:rsidRDefault="00DE3D70" w:rsidP="0011778C">
            <w:pPr>
              <w:pStyle w:val="ConsPlusNonformat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1.Наименование муниципальной услуги</w:t>
            </w:r>
          </w:p>
          <w:p w:rsidR="00DE3D70" w:rsidRPr="005D5BC4" w:rsidRDefault="00DE3D70" w:rsidP="0011778C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Присмотр и уход</w:t>
            </w:r>
          </w:p>
          <w:p w:rsidR="00DE3D70" w:rsidRPr="00592660" w:rsidRDefault="00DE3D70" w:rsidP="0011778C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DE3D70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номер по базовому</w:t>
            </w:r>
          </w:p>
          <w:p w:rsidR="00DE3D70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DE3D70" w:rsidRPr="00592660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DE3D70" w:rsidRPr="00592660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</w:t>
            </w:r>
            <w:r w:rsidR="001177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</w:tr>
      <w:tr w:rsidR="00DE3D70" w:rsidRPr="00592660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E3D70" w:rsidRDefault="00DE3D70" w:rsidP="0011778C">
            <w:pPr>
              <w:pStyle w:val="ConsPlusNonformat"/>
              <w:tabs>
                <w:tab w:val="left" w:pos="96"/>
                <w:tab w:val="left" w:pos="426"/>
              </w:tabs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2.Категории потребителей работы</w:t>
            </w:r>
          </w:p>
          <w:p w:rsidR="00DE3D70" w:rsidRPr="005D5BC4" w:rsidRDefault="00DE3D70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5B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Физические лица 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DE3D70" w:rsidRPr="00592660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DE3D70" w:rsidRPr="00592660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3D70" w:rsidRPr="00592660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592660" w:rsidRDefault="00DE3D70" w:rsidP="0011778C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DE3D70" w:rsidRPr="00592660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E3D70" w:rsidRPr="00592660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3D70" w:rsidRPr="00592660" w:rsidTr="0011778C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3D70" w:rsidRPr="00592660" w:rsidRDefault="00DE3D70" w:rsidP="0011778C">
            <w:pPr>
              <w:pStyle w:val="ConsPlusNonformat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3.Показатели, характеризующие объем и (или) качество муниципальной услуги</w:t>
            </w:r>
          </w:p>
        </w:tc>
      </w:tr>
      <w:tr w:rsidR="00DE3D70" w:rsidRPr="00592660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592660" w:rsidRDefault="00DE3D70" w:rsidP="0011778C">
            <w:pPr>
              <w:pStyle w:val="ConsPlusNonformat"/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3.1.Показатели, характеризующие качество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592660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592660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3D70" w:rsidRDefault="00DE3D70" w:rsidP="00DE3D70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964"/>
        <w:gridCol w:w="964"/>
        <w:gridCol w:w="964"/>
        <w:gridCol w:w="964"/>
        <w:gridCol w:w="969"/>
        <w:gridCol w:w="2268"/>
        <w:gridCol w:w="851"/>
        <w:gridCol w:w="624"/>
        <w:gridCol w:w="1076"/>
        <w:gridCol w:w="992"/>
        <w:gridCol w:w="1134"/>
        <w:gridCol w:w="1418"/>
        <w:gridCol w:w="1134"/>
      </w:tblGrid>
      <w:tr w:rsidR="00DE3D70" w:rsidRPr="005D5BC4" w:rsidTr="0011778C">
        <w:tc>
          <w:tcPr>
            <w:tcW w:w="1474" w:type="dxa"/>
            <w:vMerge w:val="restart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Уникальный номер ре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стровой 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зующий содержание раб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Показатель, х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рактеризующий условия (формы) выполнения р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9497" w:type="dxa"/>
            <w:gridSpan w:val="8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работы</w:t>
            </w:r>
          </w:p>
        </w:tc>
      </w:tr>
      <w:tr w:rsidR="00DE3D70" w:rsidRPr="005D5BC4" w:rsidTr="0011778C">
        <w:tc>
          <w:tcPr>
            <w:tcW w:w="1474" w:type="dxa"/>
            <w:vMerge/>
            <w:vAlign w:val="center"/>
          </w:tcPr>
          <w:p w:rsidR="00DE3D70" w:rsidRPr="005D5BC4" w:rsidRDefault="00DE3D70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DE3D70" w:rsidRPr="005D5BC4" w:rsidRDefault="00DE3D70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DE3D70" w:rsidRPr="005D5BC4" w:rsidRDefault="00DE3D70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наименование пок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зателя</w:t>
            </w:r>
          </w:p>
        </w:tc>
        <w:tc>
          <w:tcPr>
            <w:tcW w:w="1475" w:type="dxa"/>
            <w:gridSpan w:val="2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 xml:space="preserve">мерения по </w:t>
            </w:r>
            <w:hyperlink r:id="rId19" w:history="1">
              <w:r w:rsidRPr="005D5BC4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076" w:type="dxa"/>
            <w:vMerge w:val="restart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утве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ждено в муниц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пальном задании на год</w:t>
            </w:r>
          </w:p>
        </w:tc>
        <w:tc>
          <w:tcPr>
            <w:tcW w:w="992" w:type="dxa"/>
            <w:vMerge w:val="restart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испо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нено на отче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ную д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1134" w:type="dxa"/>
            <w:vMerge w:val="restart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допуст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мое (во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можное) отклон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418" w:type="dxa"/>
            <w:vMerge w:val="restart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отклонение, превыша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щее допу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тимое (во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можное) значение</w:t>
            </w:r>
          </w:p>
        </w:tc>
        <w:tc>
          <w:tcPr>
            <w:tcW w:w="1134" w:type="dxa"/>
            <w:vMerge w:val="restart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причина отклон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DE3D70" w:rsidRPr="005D5BC4" w:rsidTr="0011778C">
        <w:tc>
          <w:tcPr>
            <w:tcW w:w="1474" w:type="dxa"/>
            <w:vMerge/>
          </w:tcPr>
          <w:p w:rsidR="00DE3D70" w:rsidRPr="005D5BC4" w:rsidRDefault="00DE3D70" w:rsidP="0011778C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4" w:type="dxa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9" w:type="dxa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_____ (наим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те-ля)</w:t>
            </w:r>
          </w:p>
        </w:tc>
        <w:tc>
          <w:tcPr>
            <w:tcW w:w="2268" w:type="dxa"/>
            <w:vMerge/>
            <w:vAlign w:val="center"/>
          </w:tcPr>
          <w:p w:rsidR="00DE3D70" w:rsidRPr="005D5BC4" w:rsidRDefault="00DE3D70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624" w:type="dxa"/>
            <w:vAlign w:val="center"/>
          </w:tcPr>
          <w:p w:rsidR="00DE3D70" w:rsidRPr="005D5BC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BC4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076" w:type="dxa"/>
            <w:vMerge/>
          </w:tcPr>
          <w:p w:rsidR="00DE3D70" w:rsidRPr="005D5BC4" w:rsidRDefault="00DE3D70" w:rsidP="0011778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E3D70" w:rsidRPr="005D5BC4" w:rsidRDefault="00DE3D70" w:rsidP="0011778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E3D70" w:rsidRPr="005D5BC4" w:rsidRDefault="00DE3D70" w:rsidP="0011778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E3D70" w:rsidRPr="005D5BC4" w:rsidRDefault="00DE3D70" w:rsidP="0011778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E3D70" w:rsidRPr="005D5BC4" w:rsidRDefault="00DE3D70" w:rsidP="0011778C">
            <w:pPr>
              <w:rPr>
                <w:sz w:val="24"/>
                <w:szCs w:val="24"/>
              </w:rPr>
            </w:pPr>
          </w:p>
        </w:tc>
      </w:tr>
      <w:tr w:rsidR="00DE3D70" w:rsidTr="0011778C">
        <w:tc>
          <w:tcPr>
            <w:tcW w:w="1474" w:type="dxa"/>
          </w:tcPr>
          <w:p w:rsidR="00DE3D70" w:rsidRPr="007D7657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</w:tcPr>
          <w:p w:rsidR="00DE3D70" w:rsidRPr="007D7657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4" w:type="dxa"/>
          </w:tcPr>
          <w:p w:rsidR="00DE3D70" w:rsidRPr="007D7657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4" w:type="dxa"/>
          </w:tcPr>
          <w:p w:rsidR="00DE3D70" w:rsidRPr="007D7657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4" w:type="dxa"/>
          </w:tcPr>
          <w:p w:rsidR="00DE3D70" w:rsidRPr="007D7657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9" w:type="dxa"/>
          </w:tcPr>
          <w:p w:rsidR="00DE3D70" w:rsidRPr="007D7657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</w:tcPr>
          <w:p w:rsidR="00DE3D70" w:rsidRPr="007D7657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DE3D70" w:rsidRPr="007D7657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</w:tcPr>
          <w:p w:rsidR="00DE3D70" w:rsidRPr="007D7657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76" w:type="dxa"/>
          </w:tcPr>
          <w:p w:rsidR="00DE3D70" w:rsidRPr="007D7657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DE3D70" w:rsidRPr="007D7657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DE3D70" w:rsidRPr="007D7657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</w:tcPr>
          <w:p w:rsidR="00DE3D70" w:rsidRPr="007D7657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DE3D70" w:rsidRPr="007D7657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D7657">
              <w:rPr>
                <w:rFonts w:ascii="Times New Roman" w:hAnsi="Times New Roman" w:cs="Times New Roman"/>
              </w:rPr>
              <w:t>14</w:t>
            </w:r>
          </w:p>
        </w:tc>
      </w:tr>
      <w:tr w:rsidR="00DE3D70" w:rsidRPr="00DE3D70" w:rsidTr="0011778C">
        <w:tc>
          <w:tcPr>
            <w:tcW w:w="1474" w:type="dxa"/>
            <w:vMerge w:val="restart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11785001100400009008100</w:t>
            </w:r>
          </w:p>
        </w:tc>
        <w:tc>
          <w:tcPr>
            <w:tcW w:w="964" w:type="dxa"/>
            <w:vMerge w:val="restart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Дети-инв</w:t>
            </w:r>
            <w:r w:rsidRPr="00DE3D70">
              <w:rPr>
                <w:sz w:val="24"/>
                <w:szCs w:val="24"/>
              </w:rPr>
              <w:t>а</w:t>
            </w:r>
            <w:r w:rsidRPr="00DE3D70">
              <w:rPr>
                <w:sz w:val="24"/>
                <w:szCs w:val="24"/>
              </w:rPr>
              <w:t xml:space="preserve">лиды </w:t>
            </w:r>
          </w:p>
        </w:tc>
        <w:tc>
          <w:tcPr>
            <w:tcW w:w="964" w:type="dxa"/>
            <w:vMerge w:val="restart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Дети с 3 до 7 лет</w:t>
            </w:r>
          </w:p>
        </w:tc>
        <w:tc>
          <w:tcPr>
            <w:tcW w:w="964" w:type="dxa"/>
            <w:vMerge w:val="restart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 xml:space="preserve"> Не ук</w:t>
            </w:r>
            <w:r w:rsidRPr="00DE3D70">
              <w:rPr>
                <w:sz w:val="24"/>
                <w:szCs w:val="24"/>
              </w:rPr>
              <w:t>а</w:t>
            </w:r>
            <w:r w:rsidRPr="00DE3D70">
              <w:rPr>
                <w:sz w:val="24"/>
                <w:szCs w:val="24"/>
              </w:rPr>
              <w:t>зано</w:t>
            </w:r>
          </w:p>
        </w:tc>
        <w:tc>
          <w:tcPr>
            <w:tcW w:w="964" w:type="dxa"/>
            <w:vMerge w:val="restart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 xml:space="preserve">  Очная </w:t>
            </w:r>
          </w:p>
        </w:tc>
        <w:tc>
          <w:tcPr>
            <w:tcW w:w="969" w:type="dxa"/>
            <w:vMerge w:val="restart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E3D70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D5822">
              <w:rPr>
                <w:rFonts w:ascii="Times New Roman" w:hAnsi="Times New Roman" w:cs="Times New Roman"/>
                <w:sz w:val="20"/>
              </w:rPr>
              <w:t xml:space="preserve">Посещаемость:в группах с 1,5 до 3 лет </w:t>
            </w:r>
          </w:p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</w:t>
            </w:r>
            <w:r w:rsidRPr="005806C1">
              <w:rPr>
                <w:rFonts w:ascii="Times New Roman" w:hAnsi="Times New Roman" w:cs="Times New Roman"/>
                <w:sz w:val="20"/>
              </w:rPr>
              <w:t>о</w:t>
            </w:r>
            <w:r w:rsidRPr="005806C1">
              <w:rPr>
                <w:rFonts w:ascii="Times New Roman" w:hAnsi="Times New Roman" w:cs="Times New Roman"/>
                <w:sz w:val="20"/>
              </w:rPr>
              <w:t>цент</w:t>
            </w:r>
          </w:p>
        </w:tc>
        <w:tc>
          <w:tcPr>
            <w:tcW w:w="624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076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65</w:t>
            </w:r>
          </w:p>
        </w:tc>
        <w:tc>
          <w:tcPr>
            <w:tcW w:w="992" w:type="dxa"/>
          </w:tcPr>
          <w:p w:rsidR="00DE3D70" w:rsidRPr="008D68C8" w:rsidRDefault="008D68C8" w:rsidP="0011778C">
            <w:pPr>
              <w:pStyle w:val="a9"/>
              <w:rPr>
                <w:sz w:val="24"/>
                <w:szCs w:val="24"/>
              </w:rPr>
            </w:pPr>
            <w:r w:rsidRPr="008D68C8">
              <w:rPr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bookmarkStart w:id="4" w:name="_GoBack"/>
            <w:bookmarkEnd w:id="4"/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</w:tr>
      <w:tr w:rsidR="00DE3D70" w:rsidRPr="00DE3D70" w:rsidTr="0011778C">
        <w:tc>
          <w:tcPr>
            <w:tcW w:w="1474" w:type="dxa"/>
            <w:vMerge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D5822">
              <w:rPr>
                <w:rFonts w:ascii="Times New Roman" w:hAnsi="Times New Roman" w:cs="Times New Roman"/>
                <w:sz w:val="20"/>
              </w:rPr>
              <w:t xml:space="preserve">Посещаемость:в группах с 3 до 8  лет </w:t>
            </w:r>
          </w:p>
        </w:tc>
        <w:tc>
          <w:tcPr>
            <w:tcW w:w="851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</w:t>
            </w:r>
            <w:r w:rsidRPr="005806C1">
              <w:rPr>
                <w:rFonts w:ascii="Times New Roman" w:hAnsi="Times New Roman" w:cs="Times New Roman"/>
                <w:sz w:val="20"/>
              </w:rPr>
              <w:t>о</w:t>
            </w:r>
            <w:r w:rsidRPr="005806C1">
              <w:rPr>
                <w:rFonts w:ascii="Times New Roman" w:hAnsi="Times New Roman" w:cs="Times New Roman"/>
                <w:sz w:val="20"/>
              </w:rPr>
              <w:t>цент</w:t>
            </w:r>
          </w:p>
        </w:tc>
        <w:tc>
          <w:tcPr>
            <w:tcW w:w="624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002</w:t>
            </w:r>
          </w:p>
        </w:tc>
        <w:tc>
          <w:tcPr>
            <w:tcW w:w="1076" w:type="dxa"/>
          </w:tcPr>
          <w:p w:rsidR="00DE3D70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65</w:t>
            </w:r>
          </w:p>
        </w:tc>
        <w:tc>
          <w:tcPr>
            <w:tcW w:w="992" w:type="dxa"/>
          </w:tcPr>
          <w:p w:rsidR="00DE3D70" w:rsidRPr="008D68C8" w:rsidRDefault="008D68C8" w:rsidP="0011778C">
            <w:pPr>
              <w:pStyle w:val="a9"/>
              <w:rPr>
                <w:sz w:val="24"/>
                <w:szCs w:val="24"/>
              </w:rPr>
            </w:pPr>
            <w:r w:rsidRPr="008D68C8">
              <w:rPr>
                <w:sz w:val="24"/>
                <w:szCs w:val="24"/>
              </w:rPr>
              <w:t>77</w:t>
            </w: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</w:tr>
      <w:tr w:rsidR="00DE3D70" w:rsidRPr="00DE3D70" w:rsidTr="0011778C">
        <w:tc>
          <w:tcPr>
            <w:tcW w:w="1474" w:type="dxa"/>
            <w:vMerge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D5822">
              <w:rPr>
                <w:rFonts w:ascii="Times New Roman" w:hAnsi="Times New Roman" w:cs="Times New Roman"/>
                <w:sz w:val="20"/>
              </w:rPr>
              <w:t xml:space="preserve"> Показатель общей заб</w:t>
            </w:r>
            <w:r w:rsidRPr="00AD5822">
              <w:rPr>
                <w:rFonts w:ascii="Times New Roman" w:hAnsi="Times New Roman" w:cs="Times New Roman"/>
                <w:sz w:val="20"/>
              </w:rPr>
              <w:t>о</w:t>
            </w:r>
            <w:r w:rsidRPr="00AD5822">
              <w:rPr>
                <w:rFonts w:ascii="Times New Roman" w:hAnsi="Times New Roman" w:cs="Times New Roman"/>
                <w:sz w:val="20"/>
              </w:rPr>
              <w:t>леваемости воспитанн</w:t>
            </w:r>
            <w:r w:rsidRPr="00AD5822">
              <w:rPr>
                <w:rFonts w:ascii="Times New Roman" w:hAnsi="Times New Roman" w:cs="Times New Roman"/>
                <w:sz w:val="20"/>
              </w:rPr>
              <w:t>и</w:t>
            </w:r>
            <w:r w:rsidRPr="00AD5822">
              <w:rPr>
                <w:rFonts w:ascii="Times New Roman" w:hAnsi="Times New Roman" w:cs="Times New Roman"/>
                <w:sz w:val="20"/>
              </w:rPr>
              <w:t xml:space="preserve">ков образовательного учреждения  </w:t>
            </w:r>
          </w:p>
        </w:tc>
        <w:tc>
          <w:tcPr>
            <w:tcW w:w="851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D5822">
              <w:rPr>
                <w:rFonts w:ascii="Times New Roman" w:hAnsi="Times New Roman" w:cs="Times New Roman"/>
                <w:sz w:val="20"/>
              </w:rPr>
              <w:t>Челов</w:t>
            </w:r>
            <w:r w:rsidRPr="00AD5822">
              <w:rPr>
                <w:rFonts w:ascii="Times New Roman" w:hAnsi="Times New Roman" w:cs="Times New Roman"/>
                <w:sz w:val="20"/>
              </w:rPr>
              <w:t>е</w:t>
            </w:r>
            <w:r w:rsidRPr="00AD5822">
              <w:rPr>
                <w:rFonts w:ascii="Times New Roman" w:hAnsi="Times New Roman" w:cs="Times New Roman"/>
                <w:sz w:val="20"/>
              </w:rPr>
              <w:t>ко-день</w:t>
            </w:r>
          </w:p>
        </w:tc>
        <w:tc>
          <w:tcPr>
            <w:tcW w:w="624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</w:t>
            </w: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076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10,6</w:t>
            </w:r>
          </w:p>
        </w:tc>
        <w:tc>
          <w:tcPr>
            <w:tcW w:w="992" w:type="dxa"/>
          </w:tcPr>
          <w:p w:rsidR="00DE3D70" w:rsidRPr="008D68C8" w:rsidRDefault="008D68C8" w:rsidP="0011778C">
            <w:pPr>
              <w:pStyle w:val="a9"/>
              <w:rPr>
                <w:sz w:val="24"/>
                <w:szCs w:val="24"/>
              </w:rPr>
            </w:pPr>
            <w:r w:rsidRPr="008D68C8">
              <w:rPr>
                <w:sz w:val="24"/>
                <w:szCs w:val="24"/>
              </w:rPr>
              <w:t>9,8</w:t>
            </w: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</w:tr>
      <w:tr w:rsidR="00DE3D70" w:rsidRPr="00DE3D70" w:rsidTr="0011778C">
        <w:tc>
          <w:tcPr>
            <w:tcW w:w="147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9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D5822">
              <w:rPr>
                <w:rFonts w:ascii="Times New Roman" w:hAnsi="Times New Roman" w:cs="Times New Roman"/>
                <w:sz w:val="20"/>
              </w:rPr>
              <w:t>Выполнение натурал</w:t>
            </w:r>
            <w:r w:rsidRPr="00AD5822">
              <w:rPr>
                <w:rFonts w:ascii="Times New Roman" w:hAnsi="Times New Roman" w:cs="Times New Roman"/>
                <w:sz w:val="20"/>
              </w:rPr>
              <w:t>ь</w:t>
            </w:r>
            <w:r w:rsidRPr="00AD5822">
              <w:rPr>
                <w:rFonts w:ascii="Times New Roman" w:hAnsi="Times New Roman" w:cs="Times New Roman"/>
                <w:sz w:val="20"/>
              </w:rPr>
              <w:lastRenderedPageBreak/>
              <w:t>ных норм питания в с</w:t>
            </w:r>
            <w:r w:rsidRPr="00AD5822">
              <w:rPr>
                <w:rFonts w:ascii="Times New Roman" w:hAnsi="Times New Roman" w:cs="Times New Roman"/>
                <w:sz w:val="20"/>
              </w:rPr>
              <w:t>о</w:t>
            </w:r>
            <w:r w:rsidRPr="00AD5822">
              <w:rPr>
                <w:rFonts w:ascii="Times New Roman" w:hAnsi="Times New Roman" w:cs="Times New Roman"/>
                <w:sz w:val="20"/>
              </w:rPr>
              <w:t>ответствии санитарно-эпидемиологическим требованиям</w:t>
            </w:r>
          </w:p>
        </w:tc>
        <w:tc>
          <w:tcPr>
            <w:tcW w:w="851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lastRenderedPageBreak/>
              <w:t>Пр</w:t>
            </w:r>
            <w:r w:rsidRPr="005806C1">
              <w:rPr>
                <w:rFonts w:ascii="Times New Roman" w:hAnsi="Times New Roman" w:cs="Times New Roman"/>
                <w:sz w:val="20"/>
              </w:rPr>
              <w:t>о</w:t>
            </w:r>
            <w:r w:rsidRPr="005806C1">
              <w:rPr>
                <w:rFonts w:ascii="Times New Roman" w:hAnsi="Times New Roman" w:cs="Times New Roman"/>
                <w:sz w:val="20"/>
              </w:rPr>
              <w:lastRenderedPageBreak/>
              <w:t>цент</w:t>
            </w:r>
          </w:p>
        </w:tc>
        <w:tc>
          <w:tcPr>
            <w:tcW w:w="624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lastRenderedPageBreak/>
              <w:t>00</w:t>
            </w: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076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992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</w:tr>
      <w:tr w:rsidR="00DE3D70" w:rsidRPr="00DE3D70" w:rsidTr="0011778C">
        <w:tc>
          <w:tcPr>
            <w:tcW w:w="147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969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D5822">
              <w:rPr>
                <w:rFonts w:ascii="Times New Roman" w:hAnsi="Times New Roman" w:cs="Times New Roman"/>
                <w:sz w:val="20"/>
              </w:rPr>
              <w:t xml:space="preserve"> Удовлетворенность р</w:t>
            </w:r>
            <w:r w:rsidRPr="00AD5822">
              <w:rPr>
                <w:rFonts w:ascii="Times New Roman" w:hAnsi="Times New Roman" w:cs="Times New Roman"/>
                <w:sz w:val="20"/>
              </w:rPr>
              <w:t>о</w:t>
            </w:r>
            <w:r w:rsidRPr="00AD5822">
              <w:rPr>
                <w:rFonts w:ascii="Times New Roman" w:hAnsi="Times New Roman" w:cs="Times New Roman"/>
                <w:sz w:val="20"/>
              </w:rPr>
              <w:t>дителей (законных представителей) качес</w:t>
            </w:r>
            <w:r w:rsidRPr="00AD5822">
              <w:rPr>
                <w:rFonts w:ascii="Times New Roman" w:hAnsi="Times New Roman" w:cs="Times New Roman"/>
                <w:sz w:val="20"/>
              </w:rPr>
              <w:t>т</w:t>
            </w:r>
            <w:r w:rsidRPr="00AD5822">
              <w:rPr>
                <w:rFonts w:ascii="Times New Roman" w:hAnsi="Times New Roman" w:cs="Times New Roman"/>
                <w:sz w:val="20"/>
              </w:rPr>
              <w:t>вом и доступностью у</w:t>
            </w:r>
            <w:r w:rsidRPr="00AD5822">
              <w:rPr>
                <w:rFonts w:ascii="Times New Roman" w:hAnsi="Times New Roman" w:cs="Times New Roman"/>
                <w:sz w:val="20"/>
              </w:rPr>
              <w:t>с</w:t>
            </w:r>
            <w:r w:rsidRPr="00AD5822">
              <w:rPr>
                <w:rFonts w:ascii="Times New Roman" w:hAnsi="Times New Roman" w:cs="Times New Roman"/>
                <w:sz w:val="20"/>
              </w:rPr>
              <w:t>луги (% от числа опр</w:t>
            </w:r>
            <w:r w:rsidRPr="00AD5822">
              <w:rPr>
                <w:rFonts w:ascii="Times New Roman" w:hAnsi="Times New Roman" w:cs="Times New Roman"/>
                <w:sz w:val="20"/>
              </w:rPr>
              <w:t>о</w:t>
            </w:r>
            <w:r w:rsidRPr="00AD5822">
              <w:rPr>
                <w:rFonts w:ascii="Times New Roman" w:hAnsi="Times New Roman" w:cs="Times New Roman"/>
                <w:sz w:val="20"/>
              </w:rPr>
              <w:t>шенных</w:t>
            </w:r>
            <w:r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851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</w:t>
            </w:r>
            <w:r w:rsidRPr="005806C1">
              <w:rPr>
                <w:rFonts w:ascii="Times New Roman" w:hAnsi="Times New Roman" w:cs="Times New Roman"/>
                <w:sz w:val="20"/>
              </w:rPr>
              <w:t>о</w:t>
            </w:r>
            <w:r w:rsidRPr="005806C1">
              <w:rPr>
                <w:rFonts w:ascii="Times New Roman" w:hAnsi="Times New Roman" w:cs="Times New Roman"/>
                <w:sz w:val="20"/>
              </w:rPr>
              <w:t>цент</w:t>
            </w:r>
          </w:p>
        </w:tc>
        <w:tc>
          <w:tcPr>
            <w:tcW w:w="624" w:type="dxa"/>
          </w:tcPr>
          <w:p w:rsidR="00DE3D70" w:rsidRPr="005806C1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005</w:t>
            </w:r>
          </w:p>
        </w:tc>
        <w:tc>
          <w:tcPr>
            <w:tcW w:w="1076" w:type="dxa"/>
          </w:tcPr>
          <w:p w:rsidR="00DE3D70" w:rsidRDefault="00DE3D70" w:rsidP="001177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992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</w:tr>
    </w:tbl>
    <w:p w:rsidR="00DE3D70" w:rsidRPr="00DE3D70" w:rsidRDefault="00DE3D70" w:rsidP="00DE3D7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DE3D70" w:rsidRPr="00DE3D70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DE3D70" w:rsidRDefault="00DE3D70" w:rsidP="0011778C">
            <w:pPr>
              <w:pStyle w:val="ConsPlusNonformat"/>
              <w:tabs>
                <w:tab w:val="left" w:pos="567"/>
              </w:tabs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3.2.Показатели, характеризующие объем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DE3D70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DE3D70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3D70" w:rsidRPr="00DE3D70" w:rsidRDefault="00DE3D70" w:rsidP="00DE3D70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5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1140"/>
        <w:gridCol w:w="1134"/>
        <w:gridCol w:w="1134"/>
        <w:gridCol w:w="964"/>
        <w:gridCol w:w="969"/>
        <w:gridCol w:w="1985"/>
        <w:gridCol w:w="851"/>
        <w:gridCol w:w="567"/>
        <w:gridCol w:w="1134"/>
        <w:gridCol w:w="992"/>
        <w:gridCol w:w="1134"/>
        <w:gridCol w:w="1418"/>
        <w:gridCol w:w="1020"/>
      </w:tblGrid>
      <w:tr w:rsidR="00DE3D70" w:rsidRPr="00DE3D70" w:rsidTr="0011778C">
        <w:tc>
          <w:tcPr>
            <w:tcW w:w="1474" w:type="dxa"/>
            <w:vMerge w:val="restart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Уникальный номер ре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стровой з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писи</w:t>
            </w:r>
          </w:p>
        </w:tc>
        <w:tc>
          <w:tcPr>
            <w:tcW w:w="3408" w:type="dxa"/>
            <w:gridSpan w:val="3"/>
            <w:vMerge w:val="restart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Показатель, х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рактеризующий условия (формы) выполнения р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9101" w:type="dxa"/>
            <w:gridSpan w:val="8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Показатель объема работы</w:t>
            </w:r>
          </w:p>
        </w:tc>
      </w:tr>
      <w:tr w:rsidR="00DE3D70" w:rsidRPr="00DE3D70" w:rsidTr="0011778C">
        <w:tc>
          <w:tcPr>
            <w:tcW w:w="1474" w:type="dxa"/>
            <w:vMerge/>
            <w:vAlign w:val="center"/>
          </w:tcPr>
          <w:p w:rsidR="00DE3D70" w:rsidRPr="00DE3D70" w:rsidRDefault="00DE3D70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8" w:type="dxa"/>
            <w:gridSpan w:val="3"/>
            <w:vMerge/>
            <w:vAlign w:val="center"/>
          </w:tcPr>
          <w:p w:rsidR="00DE3D70" w:rsidRPr="00DE3D70" w:rsidRDefault="00DE3D70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DE3D70" w:rsidRPr="00DE3D70" w:rsidRDefault="00DE3D70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 xml:space="preserve">мерения по </w:t>
            </w:r>
            <w:hyperlink r:id="rId20" w:history="1">
              <w:r w:rsidRPr="00DE3D70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утве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ждено в муниц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пальном задании на год</w:t>
            </w:r>
          </w:p>
        </w:tc>
        <w:tc>
          <w:tcPr>
            <w:tcW w:w="992" w:type="dxa"/>
            <w:vMerge w:val="restart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испо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нено на отче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ную д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1134" w:type="dxa"/>
            <w:vMerge w:val="restart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допуст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мое (во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можное) отклон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418" w:type="dxa"/>
            <w:vMerge w:val="restart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отклонение, превыша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щее допу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тимое (во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можное) значение</w:t>
            </w:r>
          </w:p>
        </w:tc>
        <w:tc>
          <w:tcPr>
            <w:tcW w:w="1020" w:type="dxa"/>
            <w:vMerge w:val="restart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причина откл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</w:tr>
      <w:tr w:rsidR="00DE3D70" w:rsidRPr="00DE3D70" w:rsidTr="0011778C">
        <w:tc>
          <w:tcPr>
            <w:tcW w:w="1474" w:type="dxa"/>
            <w:vMerge/>
          </w:tcPr>
          <w:p w:rsidR="00DE3D70" w:rsidRPr="00DE3D70" w:rsidRDefault="00DE3D70" w:rsidP="0011778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нование показат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1134" w:type="dxa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нование показат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1134" w:type="dxa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нование показат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964" w:type="dxa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______ (наим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69" w:type="dxa"/>
            <w:vAlign w:val="center"/>
          </w:tcPr>
          <w:p w:rsidR="00DE3D70" w:rsidRPr="00DE3D70" w:rsidRDefault="00DE3D70" w:rsidP="0011778C">
            <w:pPr>
              <w:pStyle w:val="ConsPlusNormal"/>
              <w:ind w:lef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____  (наим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нование показ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1985" w:type="dxa"/>
            <w:vMerge/>
            <w:vAlign w:val="center"/>
          </w:tcPr>
          <w:p w:rsidR="00DE3D70" w:rsidRPr="00DE3D70" w:rsidRDefault="00DE3D70" w:rsidP="001177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567" w:type="dxa"/>
            <w:vAlign w:val="center"/>
          </w:tcPr>
          <w:p w:rsidR="00DE3D70" w:rsidRPr="00DE3D70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7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134" w:type="dxa"/>
            <w:vMerge/>
          </w:tcPr>
          <w:p w:rsidR="00DE3D70" w:rsidRPr="00DE3D70" w:rsidRDefault="00DE3D70" w:rsidP="0011778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E3D70" w:rsidRPr="00DE3D70" w:rsidRDefault="00DE3D70" w:rsidP="0011778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E3D70" w:rsidRPr="00DE3D70" w:rsidRDefault="00DE3D70" w:rsidP="0011778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E3D70" w:rsidRPr="00DE3D70" w:rsidRDefault="00DE3D70" w:rsidP="0011778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Merge/>
          </w:tcPr>
          <w:p w:rsidR="00DE3D70" w:rsidRPr="00DE3D70" w:rsidRDefault="00DE3D70" w:rsidP="0011778C">
            <w:pPr>
              <w:rPr>
                <w:sz w:val="24"/>
                <w:szCs w:val="24"/>
              </w:rPr>
            </w:pPr>
          </w:p>
        </w:tc>
      </w:tr>
      <w:tr w:rsidR="00DE3D70" w:rsidRPr="00DE3D70" w:rsidTr="0011778C">
        <w:tc>
          <w:tcPr>
            <w:tcW w:w="1474" w:type="dxa"/>
          </w:tcPr>
          <w:p w:rsidR="00DE3D70" w:rsidRPr="00DE3D70" w:rsidRDefault="00DE3D70" w:rsidP="0011778C">
            <w:pPr>
              <w:pStyle w:val="ConsPlusNormal"/>
              <w:jc w:val="center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DE3D70" w:rsidRPr="00DE3D70" w:rsidRDefault="00DE3D70" w:rsidP="0011778C">
            <w:pPr>
              <w:pStyle w:val="ConsPlusNormal"/>
              <w:jc w:val="center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ConsPlusNormal"/>
              <w:jc w:val="center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ConsPlusNormal"/>
              <w:jc w:val="center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4</w:t>
            </w:r>
          </w:p>
        </w:tc>
        <w:tc>
          <w:tcPr>
            <w:tcW w:w="964" w:type="dxa"/>
          </w:tcPr>
          <w:p w:rsidR="00DE3D70" w:rsidRPr="00DE3D70" w:rsidRDefault="00DE3D70" w:rsidP="0011778C">
            <w:pPr>
              <w:pStyle w:val="ConsPlusNormal"/>
              <w:jc w:val="center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5</w:t>
            </w:r>
          </w:p>
        </w:tc>
        <w:tc>
          <w:tcPr>
            <w:tcW w:w="969" w:type="dxa"/>
          </w:tcPr>
          <w:p w:rsidR="00DE3D70" w:rsidRPr="00DE3D70" w:rsidRDefault="00DE3D70" w:rsidP="0011778C">
            <w:pPr>
              <w:pStyle w:val="ConsPlusNormal"/>
              <w:jc w:val="center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E3D70" w:rsidRPr="00DE3D70" w:rsidRDefault="00DE3D70" w:rsidP="0011778C">
            <w:pPr>
              <w:pStyle w:val="ConsPlusNormal"/>
              <w:jc w:val="center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DE3D70" w:rsidRPr="00DE3D70" w:rsidRDefault="00DE3D70" w:rsidP="0011778C">
            <w:pPr>
              <w:pStyle w:val="ConsPlusNormal"/>
              <w:jc w:val="center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E3D70" w:rsidRPr="00DE3D70" w:rsidRDefault="00DE3D70" w:rsidP="0011778C">
            <w:pPr>
              <w:pStyle w:val="ConsPlusNormal"/>
              <w:jc w:val="center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ConsPlusNormal"/>
              <w:jc w:val="center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E3D70" w:rsidRPr="00DE3D70" w:rsidRDefault="00DE3D70" w:rsidP="0011778C">
            <w:pPr>
              <w:pStyle w:val="ConsPlusNormal"/>
              <w:jc w:val="center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ConsPlusNormal"/>
              <w:jc w:val="center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DE3D70" w:rsidRPr="00DE3D70" w:rsidRDefault="00DE3D70" w:rsidP="0011778C">
            <w:pPr>
              <w:pStyle w:val="ConsPlusNormal"/>
              <w:jc w:val="center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13</w:t>
            </w:r>
          </w:p>
        </w:tc>
        <w:tc>
          <w:tcPr>
            <w:tcW w:w="1020" w:type="dxa"/>
          </w:tcPr>
          <w:p w:rsidR="00DE3D70" w:rsidRPr="00DE3D70" w:rsidRDefault="00DE3D70" w:rsidP="0011778C">
            <w:pPr>
              <w:pStyle w:val="ConsPlusNormal"/>
              <w:jc w:val="center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14</w:t>
            </w:r>
          </w:p>
        </w:tc>
      </w:tr>
      <w:tr w:rsidR="00DE3D70" w:rsidRPr="00DE3D70" w:rsidTr="0011778C">
        <w:trPr>
          <w:trHeight w:val="2208"/>
        </w:trPr>
        <w:tc>
          <w:tcPr>
            <w:tcW w:w="147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11785001100400009008100</w:t>
            </w:r>
          </w:p>
        </w:tc>
        <w:tc>
          <w:tcPr>
            <w:tcW w:w="1140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указ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</w:t>
            </w: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зано</w:t>
            </w: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Не ук</w:t>
            </w:r>
            <w:r w:rsidRPr="00DE3D70">
              <w:rPr>
                <w:sz w:val="24"/>
                <w:szCs w:val="24"/>
              </w:rPr>
              <w:t>а</w:t>
            </w:r>
            <w:r w:rsidRPr="00DE3D70">
              <w:rPr>
                <w:sz w:val="24"/>
                <w:szCs w:val="24"/>
              </w:rPr>
              <w:t>зано</w:t>
            </w:r>
          </w:p>
        </w:tc>
        <w:tc>
          <w:tcPr>
            <w:tcW w:w="96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969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 xml:space="preserve">Число детей </w:t>
            </w:r>
          </w:p>
        </w:tc>
        <w:tc>
          <w:tcPr>
            <w:tcW w:w="851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Чел</w:t>
            </w:r>
            <w:r w:rsidRPr="00DE3D70">
              <w:rPr>
                <w:sz w:val="24"/>
                <w:szCs w:val="24"/>
              </w:rPr>
              <w:t>о</w:t>
            </w:r>
            <w:r w:rsidRPr="00DE3D70">
              <w:rPr>
                <w:sz w:val="24"/>
                <w:szCs w:val="24"/>
              </w:rPr>
              <w:t xml:space="preserve">век </w:t>
            </w:r>
          </w:p>
        </w:tc>
        <w:tc>
          <w:tcPr>
            <w:tcW w:w="567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 w:rsidRPr="00DE3D70">
              <w:rPr>
                <w:sz w:val="24"/>
                <w:szCs w:val="24"/>
              </w:rPr>
              <w:t>001</w:t>
            </w:r>
          </w:p>
        </w:tc>
        <w:tc>
          <w:tcPr>
            <w:tcW w:w="1134" w:type="dxa"/>
          </w:tcPr>
          <w:p w:rsidR="00DE3D70" w:rsidRPr="00DE3D70" w:rsidRDefault="00DE3D70" w:rsidP="00DE3D70">
            <w:pPr>
              <w:pStyle w:val="a9"/>
              <w:tabs>
                <w:tab w:val="left" w:pos="9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</w:t>
            </w:r>
          </w:p>
        </w:tc>
        <w:tc>
          <w:tcPr>
            <w:tcW w:w="992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</w:t>
            </w:r>
          </w:p>
        </w:tc>
        <w:tc>
          <w:tcPr>
            <w:tcW w:w="1134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DE3D70" w:rsidRPr="00DE3D70" w:rsidRDefault="00DE3D70" w:rsidP="0011778C">
            <w:pPr>
              <w:pStyle w:val="a9"/>
              <w:rPr>
                <w:sz w:val="24"/>
                <w:szCs w:val="24"/>
              </w:rPr>
            </w:pPr>
          </w:p>
        </w:tc>
      </w:tr>
    </w:tbl>
    <w:p w:rsidR="00DE3D70" w:rsidRDefault="00DE3D70" w:rsidP="00DE3D70">
      <w:pPr>
        <w:pStyle w:val="ConsPlusNormal"/>
        <w:rPr>
          <w:rFonts w:ascii="Times New Roman" w:hAnsi="Times New Roman" w:cs="Times New Roman"/>
        </w:rPr>
      </w:pPr>
    </w:p>
    <w:p w:rsidR="00DE3D70" w:rsidRDefault="00DE3D70" w:rsidP="00DE3D70">
      <w:pPr>
        <w:pStyle w:val="ConsPlusNormal"/>
        <w:rPr>
          <w:rFonts w:ascii="Times New Roman" w:hAnsi="Times New Roman" w:cs="Times New Roman"/>
        </w:rPr>
      </w:pPr>
    </w:p>
    <w:p w:rsidR="00DE3D70" w:rsidRDefault="00DE3D70" w:rsidP="00DE3D7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E3D70" w:rsidRDefault="00DE3D70" w:rsidP="00DE3D70">
      <w:pPr>
        <w:pStyle w:val="ConsPlusNormal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15920"/>
      </w:tblGrid>
      <w:tr w:rsidR="00DE3D70" w:rsidRPr="00CA09A4" w:rsidTr="0011778C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DE3D70" w:rsidRDefault="00DE3D70" w:rsidP="00DE3D70">
            <w:pPr>
              <w:pStyle w:val="ConsPlusNonformat"/>
              <w:numPr>
                <w:ilvl w:val="0"/>
                <w:numId w:val="9"/>
              </w:numPr>
              <w:tabs>
                <w:tab w:val="left" w:pos="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устанавливающие размер платы (цену, тариф) либо порядок ее (его) установления:</w:t>
            </w:r>
          </w:p>
          <w:p w:rsidR="00DE3D70" w:rsidRPr="00CA09A4" w:rsidRDefault="00DE3D70" w:rsidP="0011778C">
            <w:pPr>
              <w:pStyle w:val="ConsPlusNonformat"/>
              <w:tabs>
                <w:tab w:val="left" w:pos="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80"/>
        <w:gridCol w:w="2835"/>
        <w:gridCol w:w="1559"/>
        <w:gridCol w:w="1701"/>
        <w:gridCol w:w="5245"/>
      </w:tblGrid>
      <w:tr w:rsidR="00DE3D70" w:rsidRPr="00CA09A4" w:rsidTr="0011778C">
        <w:tc>
          <w:tcPr>
            <w:tcW w:w="12820" w:type="dxa"/>
            <w:gridSpan w:val="5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E3D70" w:rsidRPr="00CA09A4" w:rsidTr="0011778C">
        <w:tc>
          <w:tcPr>
            <w:tcW w:w="1480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35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5245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E3D70" w:rsidRPr="00CA09A4" w:rsidTr="0011778C">
        <w:tc>
          <w:tcPr>
            <w:tcW w:w="1480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E3D70" w:rsidRPr="00CA09A4" w:rsidTr="0011778C">
        <w:tc>
          <w:tcPr>
            <w:tcW w:w="1480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2835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Амурск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муниципального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</w:p>
        </w:tc>
        <w:tc>
          <w:tcPr>
            <w:tcW w:w="1559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19.02.2016</w:t>
            </w:r>
          </w:p>
        </w:tc>
        <w:tc>
          <w:tcPr>
            <w:tcW w:w="1701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245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утверждении размера родительской платы за предоставление услуги «Присмотр и уход» в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ниципальных образовательных учреждениях (о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ганизациях) на территории Амурского муниц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пального района»</w:t>
            </w:r>
          </w:p>
        </w:tc>
      </w:tr>
    </w:tbl>
    <w:p w:rsidR="00DE3D70" w:rsidRPr="00CA09A4" w:rsidRDefault="00DE3D70" w:rsidP="00DE3D7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E3D70" w:rsidRPr="00CA09A4" w:rsidRDefault="00DE3D70" w:rsidP="00DE3D7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1448"/>
        <w:gridCol w:w="2694"/>
        <w:gridCol w:w="1778"/>
      </w:tblGrid>
      <w:tr w:rsidR="00DE3D70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DE3D70">
            <w:pPr>
              <w:pStyle w:val="ConsPlusNonformat"/>
              <w:numPr>
                <w:ilvl w:val="0"/>
                <w:numId w:val="9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Порядок оказания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D70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DE3D70">
            <w:pPr>
              <w:pStyle w:val="ConsPlusNonformat"/>
              <w:numPr>
                <w:ilvl w:val="1"/>
                <w:numId w:val="9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регулирующие порядок оказания муниципальной услуги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D70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Приказ Минобрнауки России    от 30.08.2013 №№ 1014  " "Об утверждении Порядка организации и осущ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ствления образовательной деятельности по основным общеобразовательным программам - образовательным программам дошкольного образования"; </w:t>
            </w:r>
          </w:p>
          <w:p w:rsidR="00DE3D70" w:rsidRPr="00CA09A4" w:rsidRDefault="00DE3D70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Минобрнауки России   от 17.10.2013 №№ 1155   ""Об утвержднии федерального государственного образовательного стандарта дошкольного образования""; </w:t>
            </w:r>
          </w:p>
          <w:p w:rsidR="00DE3D70" w:rsidRPr="00CA09A4" w:rsidRDefault="00DE3D70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Федеральный закон   от 06.10.2003 №№ 131-ФЗ " "Об общих принципах организации местного самоупра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ления в Российской Федерации"";</w:t>
            </w:r>
          </w:p>
          <w:p w:rsidR="00DE3D70" w:rsidRPr="00CA09A4" w:rsidRDefault="00DE3D70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закон   от 06.10.1999 №№ 184-ФЗ  ""Об общих принципах организации законодательных (представительных) и исполнительных органов государственной власти субъектов Российской Федерации""; </w:t>
            </w:r>
          </w:p>
          <w:p w:rsidR="00DE3D70" w:rsidRPr="00CA09A4" w:rsidRDefault="00DE3D70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Федеральный закон   от 29.12.2012 №№ 273-ФЗ  ""Об образовании в Российской Федерации"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D70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(наименование, номер и дата нормативного правового акта)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D70" w:rsidRPr="00CA09A4" w:rsidTr="0011778C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DE3D70">
            <w:pPr>
              <w:pStyle w:val="ConsPlusNonformat"/>
              <w:numPr>
                <w:ilvl w:val="1"/>
                <w:numId w:val="9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Порядок информирования потенциальных потребителей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E3D70" w:rsidRPr="00CA09A4" w:rsidRDefault="00DE3D70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3D70" w:rsidRPr="00CA09A4" w:rsidRDefault="00DE3D70" w:rsidP="00DE3D7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73"/>
        <w:gridCol w:w="4394"/>
        <w:gridCol w:w="4253"/>
      </w:tblGrid>
      <w:tr w:rsidR="00DE3D70" w:rsidRPr="00CA09A4" w:rsidTr="0011778C">
        <w:tc>
          <w:tcPr>
            <w:tcW w:w="4173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394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E3D70" w:rsidRPr="00CA09A4" w:rsidTr="0011778C">
        <w:trPr>
          <w:trHeight w:val="212"/>
        </w:trPr>
        <w:tc>
          <w:tcPr>
            <w:tcW w:w="4173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DE3D70" w:rsidRPr="00CA09A4" w:rsidRDefault="00DE3D70" w:rsidP="001177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E3D70" w:rsidRPr="00CA09A4" w:rsidTr="0011778C">
        <w:trPr>
          <w:trHeight w:val="1226"/>
        </w:trPr>
        <w:tc>
          <w:tcPr>
            <w:tcW w:w="4173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Интернет-сайт учредителя</w:t>
            </w:r>
          </w:p>
        </w:tc>
        <w:tc>
          <w:tcPr>
            <w:tcW w:w="4394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результатов деятельности сист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образования по республике по обр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зовательным и трудовым траекториям выпускников</w:t>
            </w:r>
          </w:p>
        </w:tc>
        <w:tc>
          <w:tcPr>
            <w:tcW w:w="4253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 xml:space="preserve"> По мере изменения</w:t>
            </w:r>
          </w:p>
        </w:tc>
      </w:tr>
      <w:tr w:rsidR="00DE3D70" w:rsidRPr="00CA09A4" w:rsidTr="0011778C">
        <w:tc>
          <w:tcPr>
            <w:tcW w:w="4173" w:type="dxa"/>
          </w:tcPr>
          <w:p w:rsidR="00DE3D70" w:rsidRPr="00CA09A4" w:rsidRDefault="00DE3D70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Информационные стенды</w:t>
            </w:r>
          </w:p>
        </w:tc>
        <w:tc>
          <w:tcPr>
            <w:tcW w:w="4394" w:type="dxa"/>
          </w:tcPr>
          <w:p w:rsidR="00DE3D70" w:rsidRPr="00CA09A4" w:rsidRDefault="00DE3D70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Официальные документы о деятельности учреждения</w:t>
            </w:r>
          </w:p>
        </w:tc>
        <w:tc>
          <w:tcPr>
            <w:tcW w:w="4253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sz w:val="24"/>
                <w:szCs w:val="24"/>
              </w:rPr>
              <w:t>По мере изменения</w:t>
            </w:r>
          </w:p>
        </w:tc>
      </w:tr>
      <w:tr w:rsidR="00DE3D70" w:rsidRPr="00CA09A4" w:rsidTr="0011778C">
        <w:tc>
          <w:tcPr>
            <w:tcW w:w="4173" w:type="dxa"/>
          </w:tcPr>
          <w:p w:rsidR="00DE3D70" w:rsidRPr="00CA09A4" w:rsidRDefault="00DE3D70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Родительское собрание</w:t>
            </w:r>
          </w:p>
        </w:tc>
        <w:tc>
          <w:tcPr>
            <w:tcW w:w="4394" w:type="dxa"/>
          </w:tcPr>
          <w:p w:rsidR="00DE3D70" w:rsidRPr="00CA09A4" w:rsidRDefault="00DE3D70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Информация о результатах</w:t>
            </w:r>
          </w:p>
        </w:tc>
        <w:tc>
          <w:tcPr>
            <w:tcW w:w="4253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плану-графику учреждения</w:t>
            </w:r>
          </w:p>
        </w:tc>
      </w:tr>
      <w:tr w:rsidR="00DE3D70" w:rsidRPr="00CA09A4" w:rsidTr="0011778C">
        <w:tc>
          <w:tcPr>
            <w:tcW w:w="4173" w:type="dxa"/>
          </w:tcPr>
          <w:p w:rsidR="00DE3D70" w:rsidRPr="00CA09A4" w:rsidRDefault="00DE3D70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Средства массовой информации: газ</w:t>
            </w:r>
            <w:r w:rsidRPr="00CA09A4">
              <w:rPr>
                <w:color w:val="000000"/>
                <w:sz w:val="24"/>
                <w:szCs w:val="24"/>
              </w:rPr>
              <w:t>е</w:t>
            </w:r>
            <w:r w:rsidRPr="00CA09A4">
              <w:rPr>
                <w:color w:val="000000"/>
                <w:sz w:val="24"/>
                <w:szCs w:val="24"/>
              </w:rPr>
              <w:t>ты, журналы и телевидение</w:t>
            </w:r>
          </w:p>
        </w:tc>
        <w:tc>
          <w:tcPr>
            <w:tcW w:w="4394" w:type="dxa"/>
          </w:tcPr>
          <w:p w:rsidR="00DE3D70" w:rsidRPr="00CA09A4" w:rsidRDefault="00DE3D70" w:rsidP="0011778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09A4">
              <w:rPr>
                <w:color w:val="000000"/>
                <w:sz w:val="24"/>
                <w:szCs w:val="24"/>
              </w:rPr>
              <w:t>Информация о результатах</w:t>
            </w:r>
          </w:p>
        </w:tc>
        <w:tc>
          <w:tcPr>
            <w:tcW w:w="4253" w:type="dxa"/>
          </w:tcPr>
          <w:p w:rsidR="00DE3D70" w:rsidRPr="00CA09A4" w:rsidRDefault="00DE3D70" w:rsidP="001177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</w:tbl>
    <w:p w:rsidR="00DE3D70" w:rsidRPr="00CA09A4" w:rsidRDefault="00DE3D70" w:rsidP="00DE3D7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E3D70" w:rsidRDefault="00DE3D70" w:rsidP="00DE3D70">
      <w:pPr>
        <w:pStyle w:val="ConsPlusNormal"/>
        <w:rPr>
          <w:rFonts w:ascii="Times New Roman" w:hAnsi="Times New Roman" w:cs="Times New Roman"/>
        </w:rPr>
      </w:pPr>
    </w:p>
    <w:p w:rsidR="0011778C" w:rsidRPr="007459A9" w:rsidRDefault="0011778C" w:rsidP="0011778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t>Часть 2. Прочие сведения о муниципальном задании &lt;5&gt;</w:t>
      </w:r>
    </w:p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5417"/>
        <w:gridCol w:w="267"/>
        <w:gridCol w:w="236"/>
      </w:tblGrid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14"/>
              </w:numPr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для досрочного прекращения выполнения муниципального задания </w:t>
            </w:r>
          </w:p>
          <w:p w:rsidR="0011778C" w:rsidRPr="007459A9" w:rsidRDefault="0011778C" w:rsidP="0011778C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604" w:type="dxa"/>
              <w:tblLook w:val="0000"/>
            </w:tblPr>
            <w:tblGrid>
              <w:gridCol w:w="8091"/>
              <w:gridCol w:w="6486"/>
            </w:tblGrid>
            <w:tr w:rsidR="0011778C" w:rsidRPr="004A4812" w:rsidTr="0011778C">
              <w:trPr>
                <w:trHeight w:val="552"/>
                <w:tblHeader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Основание для прекращения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Пункт, часть, статья и реквизиты нормативного правового акта</w:t>
                  </w: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Исключение государственной услуги (работы) из ведомственного перечня госуда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р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ственных услуг (работ)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Ликвидация учреждения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Порядок установленный гражданским  законодательством,  ч.10  ст.22 Федерального закона от 29.12.2012 № 273-ФЗ «Об образов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нии в Российской Федерации»</w:t>
                  </w:r>
                </w:p>
              </w:tc>
            </w:tr>
            <w:tr w:rsidR="0011778C" w:rsidRPr="004A4812" w:rsidTr="0011778C">
              <w:trPr>
                <w:trHeight w:val="316"/>
              </w:trPr>
              <w:tc>
                <w:tcPr>
                  <w:tcW w:w="83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Реорганизация учреждения</w:t>
                  </w:r>
                </w:p>
              </w:tc>
              <w:tc>
                <w:tcPr>
                  <w:tcW w:w="666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778C" w:rsidRPr="004A4812" w:rsidRDefault="0011778C" w:rsidP="0011778C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Порядок установленный гражданским  законодательством,  ч.10  ст.22 Федерального закона от 29.12.2012 № 273-ФЗ «Об образов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нии в Российской Федерации»</w:t>
                  </w:r>
                </w:p>
              </w:tc>
            </w:tr>
          </w:tbl>
          <w:p w:rsidR="0011778C" w:rsidRPr="009C139F" w:rsidRDefault="0011778C" w:rsidP="0011778C">
            <w:pPr>
              <w:pStyle w:val="ConsPlusNonformat"/>
              <w:numPr>
                <w:ilvl w:val="0"/>
                <w:numId w:val="14"/>
              </w:numPr>
              <w:tabs>
                <w:tab w:val="left" w:pos="39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" w:type="dxa"/>
            <w:vMerge w:val="restart"/>
            <w:tcBorders>
              <w:top w:val="nil"/>
              <w:left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Иная информация, необходимая для выполнения (контроля за выполнением) муниципального задания _______________________________________________________________________</w:t>
            </w:r>
          </w:p>
        </w:tc>
        <w:tc>
          <w:tcPr>
            <w:tcW w:w="267" w:type="dxa"/>
            <w:vMerge/>
            <w:tcBorders>
              <w:left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78C" w:rsidRPr="007459A9" w:rsidRDefault="0011778C" w:rsidP="0011778C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</w:t>
            </w:r>
          </w:p>
        </w:tc>
        <w:tc>
          <w:tcPr>
            <w:tcW w:w="267" w:type="dxa"/>
            <w:vMerge/>
            <w:tcBorders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14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Порядок контроля за выполнением муниципального задания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15" w:type="dxa"/>
        <w:tblInd w:w="630" w:type="dxa"/>
        <w:tblLayout w:type="fixed"/>
        <w:tblLook w:val="0000"/>
      </w:tblPr>
      <w:tblGrid>
        <w:gridCol w:w="4909"/>
        <w:gridCol w:w="4567"/>
        <w:gridCol w:w="5639"/>
      </w:tblGrid>
      <w:tr w:rsidR="0011778C" w:rsidRPr="004A4812" w:rsidTr="0011778C">
        <w:trPr>
          <w:trHeight w:val="583"/>
          <w:tblHeader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b/>
                <w:bCs/>
                <w:color w:val="000000"/>
                <w:sz w:val="22"/>
                <w:szCs w:val="22"/>
              </w:rPr>
              <w:t>Формы контроля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b/>
                <w:bCs/>
                <w:color w:val="000000"/>
                <w:sz w:val="22"/>
                <w:szCs w:val="22"/>
              </w:rPr>
              <w:t>Периодичность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sz w:val="22"/>
                <w:szCs w:val="22"/>
              </w:rPr>
              <w:t>Органы местного самоуправления, осуществляющие ко</w:t>
            </w:r>
            <w:r w:rsidRPr="004A4812">
              <w:rPr>
                <w:sz w:val="22"/>
                <w:szCs w:val="22"/>
              </w:rPr>
              <w:t>н</w:t>
            </w:r>
            <w:r w:rsidRPr="004A4812">
              <w:rPr>
                <w:sz w:val="22"/>
                <w:szCs w:val="22"/>
              </w:rPr>
              <w:t>троль за выполнением муниципального задания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Соблюдение порядка исполнения финансово-экономической дисциплины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2 года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Инвентаризация нефинансовых активов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год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Приемка готовности образовательного учреждения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год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  <w:tr w:rsidR="0011778C" w:rsidRPr="004A4812" w:rsidTr="0011778C">
        <w:trPr>
          <w:trHeight w:val="299"/>
        </w:trPr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Отчет о выполнении муниципального задания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квартал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</w:t>
            </w:r>
            <w:r w:rsidRPr="004A4812">
              <w:rPr>
                <w:color w:val="000000"/>
                <w:sz w:val="22"/>
                <w:szCs w:val="22"/>
              </w:rPr>
              <w:t>и</w:t>
            </w:r>
            <w:r w:rsidRPr="004A4812">
              <w:rPr>
                <w:color w:val="000000"/>
                <w:sz w:val="22"/>
                <w:szCs w:val="22"/>
              </w:rPr>
              <w:t>ципального района Хабаровского края</w:t>
            </w:r>
          </w:p>
        </w:tc>
      </w:tr>
    </w:tbl>
    <w:p w:rsidR="0011778C" w:rsidRPr="007459A9" w:rsidRDefault="0011778C" w:rsidP="0011778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1778C" w:rsidRPr="007459A9" w:rsidRDefault="0011778C" w:rsidP="0011778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5417"/>
        <w:gridCol w:w="267"/>
        <w:gridCol w:w="236"/>
      </w:tblGrid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numPr>
                <w:ilvl w:val="0"/>
                <w:numId w:val="14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Требования к отчетности о выполнении муниципального задания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4.1. Периодичность представления отчетов о выполнении муниципального задания -Ежеквартальная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D2473A" w:rsidRDefault="0011778C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D2473A">
              <w:rPr>
                <w:rFonts w:ascii="Times New Roman" w:hAnsi="Times New Roman" w:cs="Times New Roman"/>
              </w:rPr>
              <w:t>4.2. Сроки представления отчетов о выполнении муниципального задания</w:t>
            </w:r>
          </w:p>
          <w:p w:rsidR="0011778C" w:rsidRPr="00D2473A" w:rsidRDefault="0011778C" w:rsidP="0011778C">
            <w:pPr>
              <w:pStyle w:val="ConsPlusNonformat"/>
              <w:pBdr>
                <w:bottom w:val="single" w:sz="12" w:space="1" w:color="auto"/>
              </w:pBd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D2473A">
              <w:rPr>
                <w:rFonts w:ascii="Times New Roman" w:hAnsi="Times New Roman" w:cs="Times New Roman"/>
              </w:rPr>
              <w:t>Ежеквартально (не позднее 20-го числа месяца, следующего за отчетным периодом).</w:t>
            </w:r>
          </w:p>
          <w:p w:rsidR="0011778C" w:rsidRPr="00D2473A" w:rsidRDefault="0011778C" w:rsidP="001177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2473A">
              <w:rPr>
                <w:rFonts w:ascii="Times New Roman" w:hAnsi="Times New Roman" w:cs="Times New Roman"/>
                <w:sz w:val="20"/>
              </w:rPr>
              <w:t>Ежегодно (не позднее 25-го числа месяца, следующего за отчетным периодом).</w:t>
            </w:r>
          </w:p>
          <w:p w:rsidR="0011778C" w:rsidRPr="006E105B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7459A9" w:rsidTr="0011778C"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4.3. Иные требования к отчетности о выполнении муниципального задания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 xml:space="preserve">Одновременно с отчетом составляется </w:t>
            </w:r>
            <w:r w:rsidRPr="004A4812">
              <w:rPr>
                <w:b/>
                <w:color w:val="000000"/>
                <w:sz w:val="24"/>
                <w:szCs w:val="24"/>
              </w:rPr>
              <w:t>пояснительная записка</w:t>
            </w:r>
            <w:r w:rsidRPr="004A4812">
              <w:rPr>
                <w:color w:val="000000"/>
                <w:sz w:val="24"/>
                <w:szCs w:val="24"/>
              </w:rPr>
              <w:t>, содержащая: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>- выводы о степени достижения плановых значений показателей качества (объема) муниципальных услуг, непосредственного и конечного резул</w:t>
            </w:r>
            <w:r w:rsidRPr="004A4812">
              <w:rPr>
                <w:color w:val="000000"/>
                <w:sz w:val="24"/>
                <w:szCs w:val="24"/>
              </w:rPr>
              <w:t>ь</w:t>
            </w:r>
            <w:r w:rsidRPr="004A4812">
              <w:rPr>
                <w:color w:val="000000"/>
                <w:sz w:val="24"/>
                <w:szCs w:val="24"/>
              </w:rPr>
              <w:t>тата оказания муниципальных услуг;</w:t>
            </w:r>
          </w:p>
          <w:p w:rsidR="0011778C" w:rsidRPr="004A4812" w:rsidRDefault="0011778C" w:rsidP="0011778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>- предложения необходимых мер по обеспечению достижения плановых значений показателей качества (объема) муниципальных услуг, непосре</w:t>
            </w:r>
            <w:r w:rsidRPr="004A4812">
              <w:rPr>
                <w:color w:val="000000"/>
                <w:sz w:val="24"/>
                <w:szCs w:val="24"/>
              </w:rPr>
              <w:t>д</w:t>
            </w:r>
            <w:r w:rsidRPr="004A4812">
              <w:rPr>
                <w:color w:val="000000"/>
                <w:sz w:val="24"/>
                <w:szCs w:val="24"/>
              </w:rPr>
              <w:t>ственного и конечного результата оказания муниципальных услуг в очередном году и плановом периоде;</w:t>
            </w:r>
          </w:p>
          <w:p w:rsidR="0011778C" w:rsidRPr="004A4812" w:rsidRDefault="0011778C" w:rsidP="001177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предложения о возможных изменениях значений плановых показателей качества (объема) муниципальных услуг, непосредственного и конечного результатов оказания муниципальных услуг с обоснованием каждого предложения. Источниками данных для подготовки отчета являются свед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статистической, бухгалтерской и иной официальной отчетности (официальных документов), а также результаты проведения управлением о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разования контрольных мероприятий, представленные в актах проведения контрольных мероприятий.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7459A9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78C" w:rsidRPr="004A4812" w:rsidTr="0011778C">
        <w:trPr>
          <w:trHeight w:val="2258"/>
        </w:trPr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numPr>
                <w:ilvl w:val="0"/>
                <w:numId w:val="14"/>
              </w:numPr>
              <w:pBdr>
                <w:bottom w:val="single" w:sz="12" w:space="1" w:color="auto"/>
              </w:pBd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Иные показатели, связанные с выполнением муниципального задания &lt;6&gt;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составляется для конкретного учреждения, его выполнение является обязательным.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признается выполненным при выполнении показателей оценки выполнения муниципального задания на 95 проце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тов и выше.</w:t>
            </w:r>
          </w:p>
          <w:p w:rsidR="0011778C" w:rsidRPr="004A4812" w:rsidRDefault="0011778C" w:rsidP="0011778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При формировании муниципального задания применяются справочники, реестры и классификаторы, используемые в государственной инте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рированной информационной системе управления общественными финансами "Электронный бюджет".</w:t>
            </w:r>
          </w:p>
          <w:p w:rsidR="0011778C" w:rsidRPr="004A4812" w:rsidRDefault="0011778C" w:rsidP="009C139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формируется в процессе формирования районного бюджета на очередной финансовый год и плановый период и у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верждается не позднее пятнадцати рабочих дней со дня утверждения районного бюджета в отношении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778C" w:rsidRPr="004A4812" w:rsidRDefault="0011778C" w:rsidP="0011778C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A0921" w:rsidRPr="00696D97" w:rsidRDefault="00696D97" w:rsidP="00696D97">
      <w:pPr>
        <w:pStyle w:val="ConsPlusNonformat"/>
        <w:jc w:val="both"/>
        <w:rPr>
          <w:rFonts w:ascii="Times New Roman" w:hAnsi="Times New Roman" w:cs="Times New Roman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960522" cy="6601556"/>
            <wp:effectExtent l="19050" t="0" r="2628" b="0"/>
            <wp:docPr id="3" name="Рисунок 2" descr="G:\СКАН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\1 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5" w:name="P703"/>
      <w:bookmarkEnd w:id="5"/>
    </w:p>
    <w:sectPr w:rsidR="009A0921" w:rsidRPr="00696D97" w:rsidSect="00696D97">
      <w:headerReference w:type="default" r:id="rId22"/>
      <w:pgSz w:w="16838" w:h="11906" w:orient="landscape" w:code="9"/>
      <w:pgMar w:top="567" w:right="567" w:bottom="284" w:left="567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135" w:rsidRDefault="00922135">
      <w:r>
        <w:separator/>
      </w:r>
    </w:p>
  </w:endnote>
  <w:endnote w:type="continuationSeparator" w:id="1">
    <w:p w:rsidR="00922135" w:rsidRDefault="009221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135" w:rsidRDefault="00922135">
      <w:r>
        <w:separator/>
      </w:r>
    </w:p>
  </w:footnote>
  <w:footnote w:type="continuationSeparator" w:id="1">
    <w:p w:rsidR="00922135" w:rsidRDefault="009221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09448633"/>
    </w:sdtPr>
    <w:sdtContent>
      <w:p w:rsidR="0011778C" w:rsidRDefault="00222F73">
        <w:pPr>
          <w:pStyle w:val="a3"/>
          <w:jc w:val="center"/>
        </w:pPr>
        <w:r>
          <w:fldChar w:fldCharType="begin"/>
        </w:r>
        <w:r w:rsidR="0011778C">
          <w:instrText>PAGE   \* MERGEFORMAT</w:instrText>
        </w:r>
        <w:r>
          <w:fldChar w:fldCharType="separate"/>
        </w:r>
        <w:r w:rsidR="00696D97">
          <w:rPr>
            <w:noProof/>
          </w:rPr>
          <w:t>34</w:t>
        </w:r>
        <w:r>
          <w:fldChar w:fldCharType="end"/>
        </w:r>
      </w:p>
    </w:sdtContent>
  </w:sdt>
  <w:p w:rsidR="0011778C" w:rsidRDefault="0011778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4B21"/>
    <w:multiLevelType w:val="hybridMultilevel"/>
    <w:tmpl w:val="3A869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0453F"/>
    <w:multiLevelType w:val="hybridMultilevel"/>
    <w:tmpl w:val="F8F4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40A48"/>
    <w:multiLevelType w:val="multilevel"/>
    <w:tmpl w:val="1B8A045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">
    <w:nsid w:val="159D5249"/>
    <w:multiLevelType w:val="hybridMultilevel"/>
    <w:tmpl w:val="F8F4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D0131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9004EC3"/>
    <w:multiLevelType w:val="hybridMultilevel"/>
    <w:tmpl w:val="3A869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C77C21"/>
    <w:multiLevelType w:val="hybridMultilevel"/>
    <w:tmpl w:val="93F46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C3A8C"/>
    <w:multiLevelType w:val="hybridMultilevel"/>
    <w:tmpl w:val="F8F4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BE50B2"/>
    <w:multiLevelType w:val="hybridMultilevel"/>
    <w:tmpl w:val="3A869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187D0F"/>
    <w:multiLevelType w:val="hybridMultilevel"/>
    <w:tmpl w:val="3A869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E25FF0"/>
    <w:multiLevelType w:val="hybridMultilevel"/>
    <w:tmpl w:val="F8F4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AA0E16"/>
    <w:multiLevelType w:val="hybridMultilevel"/>
    <w:tmpl w:val="F8F4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BE14FD"/>
    <w:multiLevelType w:val="hybridMultilevel"/>
    <w:tmpl w:val="F8F4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F82A4C"/>
    <w:multiLevelType w:val="multilevel"/>
    <w:tmpl w:val="DDDE1C6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3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5"/>
  </w:num>
  <w:num w:numId="9">
    <w:abstractNumId w:val="9"/>
  </w:num>
  <w:num w:numId="10">
    <w:abstractNumId w:val="10"/>
  </w:num>
  <w:num w:numId="11">
    <w:abstractNumId w:val="11"/>
  </w:num>
  <w:num w:numId="12">
    <w:abstractNumId w:val="1"/>
  </w:num>
  <w:num w:numId="13">
    <w:abstractNumId w:val="7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attachedTemplate r:id="rId1"/>
  <w:stylePaneFormatFilter w:val="3F01"/>
  <w:defaultTabStop w:val="720"/>
  <w:autoHyphenation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01CD"/>
    <w:rsid w:val="00000210"/>
    <w:rsid w:val="0001508B"/>
    <w:rsid w:val="00040ECB"/>
    <w:rsid w:val="00057CDF"/>
    <w:rsid w:val="000747E5"/>
    <w:rsid w:val="000B4819"/>
    <w:rsid w:val="000D54C8"/>
    <w:rsid w:val="00104C1C"/>
    <w:rsid w:val="0011778C"/>
    <w:rsid w:val="00132D84"/>
    <w:rsid w:val="0014117E"/>
    <w:rsid w:val="00166DBB"/>
    <w:rsid w:val="0017699C"/>
    <w:rsid w:val="00186169"/>
    <w:rsid w:val="001932E3"/>
    <w:rsid w:val="001A2E3E"/>
    <w:rsid w:val="001A59E6"/>
    <w:rsid w:val="001B47BB"/>
    <w:rsid w:val="00200157"/>
    <w:rsid w:val="00210679"/>
    <w:rsid w:val="00216EB0"/>
    <w:rsid w:val="00222F73"/>
    <w:rsid w:val="00224013"/>
    <w:rsid w:val="00236F21"/>
    <w:rsid w:val="002621B9"/>
    <w:rsid w:val="002739CE"/>
    <w:rsid w:val="0029043D"/>
    <w:rsid w:val="002931E3"/>
    <w:rsid w:val="002E6724"/>
    <w:rsid w:val="00323075"/>
    <w:rsid w:val="003434B5"/>
    <w:rsid w:val="00345B23"/>
    <w:rsid w:val="00370988"/>
    <w:rsid w:val="003876AC"/>
    <w:rsid w:val="00392F05"/>
    <w:rsid w:val="003A5ABB"/>
    <w:rsid w:val="003F3BF0"/>
    <w:rsid w:val="00400393"/>
    <w:rsid w:val="004108A1"/>
    <w:rsid w:val="004336C0"/>
    <w:rsid w:val="00450E30"/>
    <w:rsid w:val="00451E93"/>
    <w:rsid w:val="00454680"/>
    <w:rsid w:val="004570C4"/>
    <w:rsid w:val="00484A93"/>
    <w:rsid w:val="004963E1"/>
    <w:rsid w:val="004E0747"/>
    <w:rsid w:val="004E7B00"/>
    <w:rsid w:val="004F39F2"/>
    <w:rsid w:val="004F6CA7"/>
    <w:rsid w:val="00565844"/>
    <w:rsid w:val="00592660"/>
    <w:rsid w:val="005C17F8"/>
    <w:rsid w:val="005C3D16"/>
    <w:rsid w:val="005D5BC4"/>
    <w:rsid w:val="005E111E"/>
    <w:rsid w:val="005E4708"/>
    <w:rsid w:val="005F051E"/>
    <w:rsid w:val="005F0A49"/>
    <w:rsid w:val="006077A3"/>
    <w:rsid w:val="00690FA2"/>
    <w:rsid w:val="00692789"/>
    <w:rsid w:val="00696D97"/>
    <w:rsid w:val="007252C8"/>
    <w:rsid w:val="00725A20"/>
    <w:rsid w:val="00795AC5"/>
    <w:rsid w:val="007D359C"/>
    <w:rsid w:val="007D7657"/>
    <w:rsid w:val="007E0E71"/>
    <w:rsid w:val="007E269D"/>
    <w:rsid w:val="008251AB"/>
    <w:rsid w:val="0083094A"/>
    <w:rsid w:val="008319B0"/>
    <w:rsid w:val="0083630B"/>
    <w:rsid w:val="00837629"/>
    <w:rsid w:val="00862589"/>
    <w:rsid w:val="00873889"/>
    <w:rsid w:val="00876247"/>
    <w:rsid w:val="008D3CAE"/>
    <w:rsid w:val="008D68C8"/>
    <w:rsid w:val="008E0564"/>
    <w:rsid w:val="008E6844"/>
    <w:rsid w:val="009125B9"/>
    <w:rsid w:val="00922135"/>
    <w:rsid w:val="009271D3"/>
    <w:rsid w:val="009701CD"/>
    <w:rsid w:val="009820D5"/>
    <w:rsid w:val="00992624"/>
    <w:rsid w:val="009A0921"/>
    <w:rsid w:val="009C139F"/>
    <w:rsid w:val="009C204E"/>
    <w:rsid w:val="009C5B59"/>
    <w:rsid w:val="009D65F7"/>
    <w:rsid w:val="00A31960"/>
    <w:rsid w:val="00A41E18"/>
    <w:rsid w:val="00A7629B"/>
    <w:rsid w:val="00A82F62"/>
    <w:rsid w:val="00A83EBC"/>
    <w:rsid w:val="00A87235"/>
    <w:rsid w:val="00AC370B"/>
    <w:rsid w:val="00AD2AFB"/>
    <w:rsid w:val="00AD396F"/>
    <w:rsid w:val="00AE3B05"/>
    <w:rsid w:val="00AE452C"/>
    <w:rsid w:val="00B2597F"/>
    <w:rsid w:val="00B411A3"/>
    <w:rsid w:val="00B54B23"/>
    <w:rsid w:val="00BA3322"/>
    <w:rsid w:val="00BE38F9"/>
    <w:rsid w:val="00BF728C"/>
    <w:rsid w:val="00C13C2D"/>
    <w:rsid w:val="00C25ED2"/>
    <w:rsid w:val="00C302A6"/>
    <w:rsid w:val="00C3645B"/>
    <w:rsid w:val="00C5586F"/>
    <w:rsid w:val="00C75ED5"/>
    <w:rsid w:val="00CA09A4"/>
    <w:rsid w:val="00CB424B"/>
    <w:rsid w:val="00CC33C4"/>
    <w:rsid w:val="00CE387D"/>
    <w:rsid w:val="00D15D64"/>
    <w:rsid w:val="00D576ED"/>
    <w:rsid w:val="00D70BB2"/>
    <w:rsid w:val="00D834D9"/>
    <w:rsid w:val="00D96C8F"/>
    <w:rsid w:val="00DA1126"/>
    <w:rsid w:val="00DD4F42"/>
    <w:rsid w:val="00DE3D70"/>
    <w:rsid w:val="00DF2486"/>
    <w:rsid w:val="00DF448D"/>
    <w:rsid w:val="00E77A6B"/>
    <w:rsid w:val="00E91674"/>
    <w:rsid w:val="00E95D97"/>
    <w:rsid w:val="00EA6F37"/>
    <w:rsid w:val="00EB241E"/>
    <w:rsid w:val="00EB6263"/>
    <w:rsid w:val="00ED7A60"/>
    <w:rsid w:val="00F16F2F"/>
    <w:rsid w:val="00F6789F"/>
    <w:rsid w:val="00F87ED3"/>
    <w:rsid w:val="00F910D9"/>
    <w:rsid w:val="00FA4340"/>
    <w:rsid w:val="00FA6761"/>
    <w:rsid w:val="00FB1D61"/>
    <w:rsid w:val="00FB4BD7"/>
    <w:rsid w:val="00FB6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2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D2AFB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AD2AFB"/>
    <w:pPr>
      <w:tabs>
        <w:tab w:val="center" w:pos="4153"/>
        <w:tab w:val="right" w:pos="8306"/>
      </w:tabs>
    </w:pPr>
  </w:style>
  <w:style w:type="paragraph" w:customStyle="1" w:styleId="ConsPlusNormal">
    <w:name w:val="ConsPlusNormal"/>
    <w:rsid w:val="00AC370B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Nonformat">
    <w:name w:val="ConsPlusNonformat"/>
    <w:uiPriority w:val="99"/>
    <w:rsid w:val="00AC370B"/>
    <w:pPr>
      <w:widowControl w:val="0"/>
      <w:autoSpaceDE w:val="0"/>
      <w:autoSpaceDN w:val="0"/>
    </w:pPr>
    <w:rPr>
      <w:rFonts w:ascii="Courier New" w:hAnsi="Courier New" w:cs="Courier New"/>
    </w:rPr>
  </w:style>
  <w:style w:type="table" w:styleId="a6">
    <w:name w:val="Table Grid"/>
    <w:basedOn w:val="a1"/>
    <w:rsid w:val="008625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4F39F2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a4">
    <w:name w:val="Верхний колонтитул Знак"/>
    <w:basedOn w:val="a0"/>
    <w:link w:val="a3"/>
    <w:uiPriority w:val="99"/>
    <w:rsid w:val="009A0921"/>
  </w:style>
  <w:style w:type="character" w:styleId="a7">
    <w:name w:val="Hyperlink"/>
    <w:basedOn w:val="a0"/>
    <w:rsid w:val="0014117E"/>
    <w:rPr>
      <w:color w:val="0000FF" w:themeColor="hyperlink"/>
      <w:u w:val="single"/>
    </w:rPr>
  </w:style>
  <w:style w:type="character" w:styleId="a8">
    <w:name w:val="FollowedHyperlink"/>
    <w:basedOn w:val="a0"/>
    <w:rsid w:val="0014117E"/>
    <w:rPr>
      <w:color w:val="800080" w:themeColor="followedHyperlink"/>
      <w:u w:val="single"/>
    </w:rPr>
  </w:style>
  <w:style w:type="paragraph" w:styleId="a9">
    <w:name w:val="No Spacing"/>
    <w:uiPriority w:val="1"/>
    <w:qFormat/>
    <w:rsid w:val="005D5BC4"/>
  </w:style>
  <w:style w:type="paragraph" w:styleId="aa">
    <w:name w:val="Balloon Text"/>
    <w:basedOn w:val="a"/>
    <w:link w:val="ab"/>
    <w:rsid w:val="00E95D9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E95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2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D2AFB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AD2AFB"/>
    <w:pPr>
      <w:tabs>
        <w:tab w:val="center" w:pos="4153"/>
        <w:tab w:val="right" w:pos="8306"/>
      </w:tabs>
    </w:pPr>
  </w:style>
  <w:style w:type="paragraph" w:customStyle="1" w:styleId="ConsPlusNormal">
    <w:name w:val="ConsPlusNormal"/>
    <w:rsid w:val="00AC370B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Nonformat">
    <w:name w:val="ConsPlusNonformat"/>
    <w:rsid w:val="00AC370B"/>
    <w:pPr>
      <w:widowControl w:val="0"/>
      <w:autoSpaceDE w:val="0"/>
      <w:autoSpaceDN w:val="0"/>
    </w:pPr>
    <w:rPr>
      <w:rFonts w:ascii="Courier New" w:hAnsi="Courier New" w:cs="Courier New"/>
    </w:rPr>
  </w:style>
  <w:style w:type="table" w:styleId="a6">
    <w:name w:val="Table Grid"/>
    <w:basedOn w:val="a1"/>
    <w:rsid w:val="008625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4F39F2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a4">
    <w:name w:val="Верхний колонтитул Знак"/>
    <w:basedOn w:val="a0"/>
    <w:link w:val="a3"/>
    <w:uiPriority w:val="99"/>
    <w:rsid w:val="009A0921"/>
  </w:style>
  <w:style w:type="character" w:styleId="a7">
    <w:name w:val="Hyperlink"/>
    <w:basedOn w:val="a0"/>
    <w:rsid w:val="0014117E"/>
    <w:rPr>
      <w:color w:val="0000FF" w:themeColor="hyperlink"/>
      <w:u w:val="single"/>
    </w:rPr>
  </w:style>
  <w:style w:type="character" w:styleId="a8">
    <w:name w:val="FollowedHyperlink"/>
    <w:basedOn w:val="a0"/>
    <w:rsid w:val="0014117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5E4015A1FE39E51A85716061B17837305D5EBA4A068E650F4DB8025394u9P9G" TargetMode="External"/><Relationship Id="rId18" Type="http://schemas.openxmlformats.org/officeDocument/2006/relationships/hyperlink" Target="consultantplus://offline/ref=5E4015A1FE39E51A85716061B17837305D5EBA4A068E650F4DB8025394u9P9G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E4015A1FE39E51A85716061B17837305D5EBA4A068E650F4DB8025394u9P9G" TargetMode="External"/><Relationship Id="rId17" Type="http://schemas.openxmlformats.org/officeDocument/2006/relationships/hyperlink" Target="consultantplus://offline/ref=5E4015A1FE39E51A85716061B17837305D5EBA4A068E650F4DB8025394u9P9G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E4015A1FE39E51A85716061B17837305D5EBA4A068E650F4DB8025394u9P9G" TargetMode="External"/><Relationship Id="rId20" Type="http://schemas.openxmlformats.org/officeDocument/2006/relationships/hyperlink" Target="consultantplus://offline/ref=5E4015A1FE39E51A85716061B17837305D5EBA4A068E650F4DB8025394u9P9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E4015A1FE39E51A85716061B17837305D5EBA4A068E650F4DB8025394u9P9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E4015A1FE39E51A85716061B17837305D5EBA4A068E650F4DB8025394u9P9G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5E4015A1FE39E51A85716061B17837305D5EBA4A068E650F4DB8025394u9P9G" TargetMode="External"/><Relationship Id="rId19" Type="http://schemas.openxmlformats.org/officeDocument/2006/relationships/hyperlink" Target="consultantplus://offline/ref=5E4015A1FE39E51A85716061B17837305D5EBA4A068E650F4DB8025394u9P9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E4015A1FE39E51A85716061B17837305D5EBA4A068E650F4DB8025394u9P9G" TargetMode="External"/><Relationship Id="rId14" Type="http://schemas.openxmlformats.org/officeDocument/2006/relationships/hyperlink" Target="consultantplus://offline/ref=5E4015A1FE39E51A85716061B17837305D5EBA4A068E650F4DB8025394u9P9G" TargetMode="External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8;&#1083;&#1100;&#1080;&#1085;&#1072;\Application%20Data\Microsoft\&#1064;&#1072;&#1073;&#1083;&#1086;&#1085;&#1099;\&#1056;&#1072;&#1089;&#1087;&#1086;&#1088;&#1103;&#1078;&#1077;&#1085;&#1080;&#1077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6643CF-183D-4BEB-84D5-FBD1BEC07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</Template>
  <TotalTime>567</TotalTime>
  <Pages>36</Pages>
  <Words>6338</Words>
  <Characters>51634</Characters>
  <Application>Microsoft Office Word</Application>
  <DocSecurity>0</DocSecurity>
  <Lines>430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г.Амурска</Company>
  <LinksUpToDate>false</LinksUpToDate>
  <CharactersWithSpaces>57857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Ильина</dc:creator>
  <cp:lastModifiedBy>Admin</cp:lastModifiedBy>
  <cp:revision>24</cp:revision>
  <cp:lastPrinted>2016-10-13T02:37:00Z</cp:lastPrinted>
  <dcterms:created xsi:type="dcterms:W3CDTF">2016-02-20T00:02:00Z</dcterms:created>
  <dcterms:modified xsi:type="dcterms:W3CDTF">2017-04-05T03:44:00Z</dcterms:modified>
</cp:coreProperties>
</file>